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3948"/>
      </w:tblGrid>
      <w:tr w:rsidR="00625DB9" w14:paraId="71AF5AAE" w14:textId="77777777" w:rsidTr="00625DB9">
        <w:tc>
          <w:tcPr>
            <w:tcW w:w="13948" w:type="dxa"/>
          </w:tcPr>
          <w:p w14:paraId="44B51339" w14:textId="35442AF2" w:rsidR="00625DB9" w:rsidRDefault="00CF62F8" w:rsidP="00625DB9">
            <w:pPr>
              <w:pStyle w:val="Heading1"/>
            </w:pPr>
            <w:r>
              <w:t xml:space="preserve">FC Reps </w:t>
            </w:r>
            <w:r w:rsidR="00625DB9">
              <w:t>Meeting</w:t>
            </w:r>
          </w:p>
        </w:tc>
      </w:tr>
      <w:tr w:rsidR="00625DB9" w14:paraId="2040C7B6" w14:textId="77777777" w:rsidTr="00625DB9">
        <w:tc>
          <w:tcPr>
            <w:tcW w:w="13948" w:type="dxa"/>
          </w:tcPr>
          <w:p w14:paraId="6F36B168" w14:textId="52D263E0" w:rsidR="00625DB9" w:rsidRPr="00625DB9" w:rsidRDefault="00625DB9" w:rsidP="00625DB9">
            <w:pPr>
              <w:jc w:val="center"/>
            </w:pPr>
            <w:r>
              <w:t>Date</w:t>
            </w:r>
            <w:r w:rsidR="00CF62F8">
              <w:t xml:space="preserve"> – 18</w:t>
            </w:r>
            <w:r w:rsidR="00CF62F8" w:rsidRPr="00CF62F8">
              <w:rPr>
                <w:vertAlign w:val="superscript"/>
              </w:rPr>
              <w:t>th</w:t>
            </w:r>
            <w:r w:rsidR="00CF62F8">
              <w:t xml:space="preserve"> July 2025</w:t>
            </w:r>
          </w:p>
        </w:tc>
      </w:tr>
      <w:tr w:rsidR="00625DB9" w14:paraId="4D7A91D6" w14:textId="77777777" w:rsidTr="00625DB9">
        <w:tc>
          <w:tcPr>
            <w:tcW w:w="13948" w:type="dxa"/>
          </w:tcPr>
          <w:p w14:paraId="28F871CE" w14:textId="77777777" w:rsidR="00625DB9" w:rsidRPr="00A106D1" w:rsidRDefault="00625DB9" w:rsidP="00A106D1">
            <w:pPr>
              <w:spacing w:before="0" w:after="0"/>
              <w:rPr>
                <w:b/>
                <w:bCs/>
                <w:color w:val="auto"/>
                <w:u w:val="single"/>
              </w:rPr>
            </w:pPr>
            <w:r w:rsidRPr="00A106D1">
              <w:rPr>
                <w:b/>
                <w:bCs/>
                <w:color w:val="auto"/>
                <w:u w:val="single"/>
              </w:rPr>
              <w:t>Attendees</w:t>
            </w:r>
            <w:r w:rsidR="00CF62F8" w:rsidRPr="00A106D1">
              <w:rPr>
                <w:b/>
                <w:bCs/>
                <w:color w:val="auto"/>
                <w:u w:val="single"/>
              </w:rPr>
              <w:t>:</w:t>
            </w:r>
          </w:p>
          <w:p w14:paraId="4BC2DE32" w14:textId="77777777" w:rsidR="0031218A" w:rsidRDefault="0031218A" w:rsidP="0031218A">
            <w:pPr>
              <w:spacing w:before="60" w:after="60"/>
              <w:rPr>
                <w:color w:val="auto"/>
              </w:rPr>
            </w:pPr>
            <w:r w:rsidRPr="00675592">
              <w:rPr>
                <w:color w:val="auto"/>
              </w:rPr>
              <w:t xml:space="preserve">Andy Elvin – </w:t>
            </w:r>
            <w:r w:rsidRPr="007D6481">
              <w:rPr>
                <w:color w:val="auto"/>
              </w:rPr>
              <w:t>Chair                                                    CEO                                                                                           AE</w:t>
            </w:r>
          </w:p>
          <w:p w14:paraId="17E94277" w14:textId="79F8C520" w:rsidR="00AC5069" w:rsidRPr="007D6481" w:rsidRDefault="00AC5069" w:rsidP="0031218A">
            <w:pPr>
              <w:spacing w:before="60" w:after="60"/>
              <w:rPr>
                <w:color w:val="auto"/>
              </w:rPr>
            </w:pPr>
            <w:r>
              <w:rPr>
                <w:color w:val="auto"/>
              </w:rPr>
              <w:t>Scott Ruddock</w:t>
            </w:r>
            <w:r w:rsidR="00992C32">
              <w:rPr>
                <w:color w:val="auto"/>
              </w:rPr>
              <w:t xml:space="preserve">                                                     </w:t>
            </w:r>
            <w:r w:rsidR="00A106D1">
              <w:rPr>
                <w:color w:val="auto"/>
              </w:rPr>
              <w:t xml:space="preserve">     </w:t>
            </w:r>
            <w:r w:rsidR="00992C32" w:rsidRPr="00992C32">
              <w:rPr>
                <w:color w:val="auto"/>
              </w:rPr>
              <w:t>Operational Director of Children's Services UK</w:t>
            </w:r>
            <w:r w:rsidR="00992C32">
              <w:rPr>
                <w:color w:val="auto"/>
              </w:rPr>
              <w:t xml:space="preserve">                        SR</w:t>
            </w:r>
          </w:p>
          <w:p w14:paraId="652102AC" w14:textId="70D6F1C4" w:rsidR="0031218A" w:rsidRDefault="0031218A" w:rsidP="00F0079F">
            <w:pPr>
              <w:spacing w:before="60" w:after="60"/>
              <w:rPr>
                <w:rFonts w:cs="Arial"/>
                <w:color w:val="auto"/>
                <w:szCs w:val="24"/>
                <w:shd w:val="clear" w:color="auto" w:fill="FFFFFF"/>
              </w:rPr>
            </w:pPr>
            <w:r w:rsidRPr="007D6481">
              <w:rPr>
                <w:color w:val="auto"/>
              </w:rPr>
              <w:t>Bekky Ryan</w:t>
            </w:r>
            <w:r w:rsidRPr="007D6481">
              <w:rPr>
                <w:rFonts w:ascii="Segoe UI" w:hAnsi="Segoe UI" w:cs="Segoe UI"/>
                <w:color w:val="auto"/>
                <w:sz w:val="21"/>
                <w:szCs w:val="21"/>
                <w:shd w:val="clear" w:color="auto" w:fill="FFFFFF"/>
              </w:rPr>
              <w:t xml:space="preserve">                                                                        </w:t>
            </w:r>
            <w:r w:rsidRPr="007D6481">
              <w:rPr>
                <w:rFonts w:cs="Arial"/>
                <w:color w:val="auto"/>
                <w:szCs w:val="24"/>
                <w:shd w:val="clear" w:color="auto" w:fill="FFFFFF"/>
              </w:rPr>
              <w:t>Head of Marketing &amp; Communications                                      BR</w:t>
            </w:r>
          </w:p>
          <w:p w14:paraId="557007F2" w14:textId="0020DBF6" w:rsidR="002368D5" w:rsidRPr="002368D5" w:rsidRDefault="00992C32" w:rsidP="00F0079F">
            <w:pPr>
              <w:spacing w:before="60" w:after="60"/>
              <w:rPr>
                <w:rFonts w:cs="Arial"/>
                <w:color w:val="auto"/>
                <w:szCs w:val="24"/>
                <w:shd w:val="clear" w:color="auto" w:fill="FFFFFF"/>
              </w:rPr>
            </w:pPr>
            <w:r>
              <w:rPr>
                <w:rFonts w:cs="Arial"/>
                <w:color w:val="auto"/>
                <w:szCs w:val="24"/>
                <w:shd w:val="clear" w:color="auto" w:fill="FFFFFF"/>
              </w:rPr>
              <w:t>Kayleigh Wilshaw</w:t>
            </w:r>
            <w:r w:rsidR="002368D5">
              <w:rPr>
                <w:rFonts w:cs="Arial"/>
                <w:color w:val="auto"/>
                <w:szCs w:val="24"/>
                <w:shd w:val="clear" w:color="auto" w:fill="FFFFFF"/>
              </w:rPr>
              <w:t xml:space="preserve">                                                     </w:t>
            </w:r>
            <w:r w:rsidR="002368D5" w:rsidRPr="002368D5">
              <w:rPr>
                <w:rFonts w:cs="Arial"/>
                <w:color w:val="auto"/>
                <w:szCs w:val="24"/>
                <w:shd w:val="clear" w:color="auto" w:fill="FFFFFF"/>
              </w:rPr>
              <w:t>Innovation and Continuous Improvement Manager</w:t>
            </w:r>
            <w:r w:rsidR="002368D5">
              <w:rPr>
                <w:rFonts w:cs="Arial"/>
                <w:color w:val="auto"/>
                <w:szCs w:val="24"/>
                <w:shd w:val="clear" w:color="auto" w:fill="FFFFFF"/>
              </w:rPr>
              <w:t xml:space="preserve">                  KW</w:t>
            </w:r>
          </w:p>
          <w:p w14:paraId="6121D014" w14:textId="6987322F" w:rsidR="00F0079F" w:rsidRDefault="00F0079F" w:rsidP="0031218A">
            <w:pPr>
              <w:spacing w:before="60" w:after="60"/>
              <w:rPr>
                <w:color w:val="auto"/>
              </w:rPr>
            </w:pPr>
            <w:r>
              <w:rPr>
                <w:color w:val="auto"/>
              </w:rPr>
              <w:t>Sarah O’Leary Wa</w:t>
            </w:r>
            <w:r w:rsidR="0018712C">
              <w:rPr>
                <w:color w:val="auto"/>
              </w:rPr>
              <w:t>l</w:t>
            </w:r>
            <w:r>
              <w:rPr>
                <w:color w:val="auto"/>
              </w:rPr>
              <w:t>ters</w:t>
            </w:r>
            <w:r w:rsidR="0018712C">
              <w:rPr>
                <w:color w:val="auto"/>
              </w:rPr>
              <w:t xml:space="preserve">                                             </w:t>
            </w:r>
            <w:r w:rsidR="0018712C" w:rsidRPr="0018712C">
              <w:rPr>
                <w:color w:val="auto"/>
              </w:rPr>
              <w:t>Marketing &amp; Communications Manager</w:t>
            </w:r>
            <w:r w:rsidR="0018712C">
              <w:rPr>
                <w:color w:val="auto"/>
              </w:rPr>
              <w:t xml:space="preserve">                                    SOLW</w:t>
            </w:r>
          </w:p>
          <w:p w14:paraId="3E706257" w14:textId="28690CEE" w:rsidR="0031218A" w:rsidRPr="00A106D1" w:rsidRDefault="0031218A" w:rsidP="0031218A">
            <w:pPr>
              <w:spacing w:before="60" w:after="60"/>
              <w:rPr>
                <w:color w:val="auto"/>
              </w:rPr>
            </w:pPr>
            <w:r w:rsidRPr="007D6481">
              <w:rPr>
                <w:color w:val="auto"/>
              </w:rPr>
              <w:t xml:space="preserve">Katrina </w:t>
            </w:r>
            <w:r w:rsidRPr="00A106D1">
              <w:rPr>
                <w:color w:val="auto"/>
              </w:rPr>
              <w:t>Smethurst                                                     Foster Carer Rep for Wales                                                      KS</w:t>
            </w:r>
          </w:p>
          <w:p w14:paraId="787985FC" w14:textId="77777777" w:rsidR="0031218A" w:rsidRPr="00A106D1" w:rsidRDefault="0031218A" w:rsidP="0031218A">
            <w:pPr>
              <w:spacing w:before="60" w:after="60"/>
              <w:rPr>
                <w:color w:val="auto"/>
              </w:rPr>
            </w:pPr>
            <w:r w:rsidRPr="00A106D1">
              <w:rPr>
                <w:color w:val="auto"/>
              </w:rPr>
              <w:t xml:space="preserve">Chris </w:t>
            </w:r>
            <w:proofErr w:type="spellStart"/>
            <w:r w:rsidRPr="00A106D1">
              <w:rPr>
                <w:color w:val="auto"/>
              </w:rPr>
              <w:t>Slowley</w:t>
            </w:r>
            <w:proofErr w:type="spellEnd"/>
            <w:r w:rsidRPr="00A106D1">
              <w:rPr>
                <w:color w:val="auto"/>
              </w:rPr>
              <w:t xml:space="preserve">                                                            Foster Carer Rep for Wales</w:t>
            </w:r>
            <w:r w:rsidRPr="00A106D1">
              <w:rPr>
                <w:color w:val="auto"/>
              </w:rPr>
              <w:tab/>
              <w:t xml:space="preserve">                                                  CS</w:t>
            </w:r>
          </w:p>
          <w:p w14:paraId="19F5C43E" w14:textId="24B6A487" w:rsidR="003E6358" w:rsidRPr="00A106D1" w:rsidRDefault="003E6358" w:rsidP="0031218A">
            <w:pPr>
              <w:spacing w:before="60" w:after="60"/>
              <w:rPr>
                <w:color w:val="auto"/>
              </w:rPr>
            </w:pPr>
            <w:r w:rsidRPr="00A106D1">
              <w:rPr>
                <w:color w:val="auto"/>
              </w:rPr>
              <w:t>Carol Sloan                                                               Foster Carer Rep for Yorkshire</w:t>
            </w:r>
            <w:r w:rsidRPr="00A106D1">
              <w:rPr>
                <w:color w:val="auto"/>
              </w:rPr>
              <w:tab/>
              <w:t xml:space="preserve">                                       CS</w:t>
            </w:r>
          </w:p>
          <w:p w14:paraId="69160157" w14:textId="77777777" w:rsidR="0031218A" w:rsidRPr="00A106D1" w:rsidRDefault="0031218A" w:rsidP="0031218A">
            <w:pPr>
              <w:spacing w:before="60" w:after="60"/>
              <w:rPr>
                <w:color w:val="auto"/>
              </w:rPr>
            </w:pPr>
            <w:r w:rsidRPr="00A106D1">
              <w:rPr>
                <w:color w:val="auto"/>
              </w:rPr>
              <w:t>Nicky Carpenter                                                        Foster Carer Rep for East Midlands</w:t>
            </w:r>
            <w:r w:rsidRPr="00A106D1">
              <w:rPr>
                <w:color w:val="auto"/>
              </w:rPr>
              <w:tab/>
              <w:t xml:space="preserve">                                       NC</w:t>
            </w:r>
          </w:p>
          <w:p w14:paraId="4F7F75F1" w14:textId="77777777" w:rsidR="0031218A" w:rsidRDefault="0031218A" w:rsidP="0031218A">
            <w:pPr>
              <w:spacing w:before="60" w:after="60"/>
              <w:rPr>
                <w:color w:val="auto"/>
              </w:rPr>
            </w:pPr>
            <w:r w:rsidRPr="00A106D1">
              <w:rPr>
                <w:color w:val="auto"/>
              </w:rPr>
              <w:t>Eileen Stringer                                                          Foster Carer Rep for East Midlands                                         ES</w:t>
            </w:r>
          </w:p>
          <w:p w14:paraId="7F67D20E" w14:textId="523F058A" w:rsidR="008631A8" w:rsidRPr="00A106D1" w:rsidRDefault="008631A8" w:rsidP="0031218A">
            <w:pPr>
              <w:spacing w:before="60" w:after="60"/>
              <w:rPr>
                <w:color w:val="auto"/>
              </w:rPr>
            </w:pPr>
            <w:r>
              <w:rPr>
                <w:color w:val="auto"/>
              </w:rPr>
              <w:t>Duncan Ashley                                                         Foster Carer Rep for Scotland                                                  DA</w:t>
            </w:r>
          </w:p>
          <w:p w14:paraId="479882A9" w14:textId="256DE9FD" w:rsidR="00235BB2" w:rsidRPr="00A106D1" w:rsidRDefault="00235BB2" w:rsidP="00235BB2">
            <w:pPr>
              <w:spacing w:before="60" w:after="60"/>
              <w:rPr>
                <w:color w:val="auto"/>
              </w:rPr>
            </w:pPr>
            <w:r w:rsidRPr="00A106D1">
              <w:rPr>
                <w:color w:val="auto"/>
              </w:rPr>
              <w:t>Lorraine Halley                                                         Foster Carer Rep for Scotland</w:t>
            </w:r>
            <w:r w:rsidR="00256A57" w:rsidRPr="00A106D1">
              <w:rPr>
                <w:color w:val="auto"/>
              </w:rPr>
              <w:t xml:space="preserve">                                                  LH</w:t>
            </w:r>
          </w:p>
          <w:p w14:paraId="45C29C63" w14:textId="477BE9EB" w:rsidR="00235BB2" w:rsidRPr="00A106D1" w:rsidRDefault="00235BB2" w:rsidP="00235BB2">
            <w:pPr>
              <w:spacing w:before="60" w:after="60"/>
              <w:rPr>
                <w:color w:val="auto"/>
              </w:rPr>
            </w:pPr>
            <w:r w:rsidRPr="00A106D1">
              <w:rPr>
                <w:color w:val="auto"/>
              </w:rPr>
              <w:t>Irene Guild                                                                Foster Carer Rep for Scotland</w:t>
            </w:r>
            <w:r w:rsidR="00256A57" w:rsidRPr="00A106D1">
              <w:rPr>
                <w:color w:val="auto"/>
              </w:rPr>
              <w:t xml:space="preserve">                                                 EG</w:t>
            </w:r>
          </w:p>
          <w:p w14:paraId="10FA9AE2" w14:textId="77777777" w:rsidR="0031218A" w:rsidRPr="007D6481" w:rsidRDefault="0031218A" w:rsidP="0031218A">
            <w:pPr>
              <w:spacing w:before="60" w:after="60"/>
              <w:rPr>
                <w:color w:val="auto"/>
              </w:rPr>
            </w:pPr>
            <w:r w:rsidRPr="00A106D1">
              <w:rPr>
                <w:color w:val="auto"/>
              </w:rPr>
              <w:t xml:space="preserve">Faye Watson                                                            </w:t>
            </w:r>
            <w:r w:rsidRPr="007D6481">
              <w:rPr>
                <w:color w:val="auto"/>
              </w:rPr>
              <w:t>Foster Carer Rep for London &amp; SE                                           FW</w:t>
            </w:r>
          </w:p>
          <w:p w14:paraId="791479FC" w14:textId="77777777" w:rsidR="0031218A" w:rsidRPr="00A106D1" w:rsidRDefault="0031218A" w:rsidP="0031218A">
            <w:pPr>
              <w:spacing w:before="80" w:after="80"/>
              <w:rPr>
                <w:color w:val="auto"/>
              </w:rPr>
            </w:pPr>
            <w:r w:rsidRPr="007D6481">
              <w:rPr>
                <w:color w:val="auto"/>
              </w:rPr>
              <w:lastRenderedPageBreak/>
              <w:t xml:space="preserve">Samantha </w:t>
            </w:r>
            <w:r w:rsidRPr="00A106D1">
              <w:rPr>
                <w:color w:val="auto"/>
              </w:rPr>
              <w:t>Sartori                                                     Foster Carer Rep for West Midlands                                         SS</w:t>
            </w:r>
          </w:p>
          <w:p w14:paraId="2198A6FE" w14:textId="77777777" w:rsidR="0031218A" w:rsidRPr="00A106D1" w:rsidRDefault="0031218A" w:rsidP="0031218A">
            <w:pPr>
              <w:spacing w:before="60" w:after="60"/>
              <w:rPr>
                <w:color w:val="auto"/>
              </w:rPr>
            </w:pPr>
            <w:r w:rsidRPr="00A106D1">
              <w:rPr>
                <w:color w:val="auto"/>
              </w:rPr>
              <w:t>Lisa Reid                                                                  Foster Carer Rep for South-West                                              LR</w:t>
            </w:r>
          </w:p>
          <w:p w14:paraId="784B2E38" w14:textId="77777777" w:rsidR="0031218A" w:rsidRPr="007D6481" w:rsidRDefault="0031218A" w:rsidP="0031218A">
            <w:pPr>
              <w:spacing w:before="60" w:after="60"/>
              <w:rPr>
                <w:color w:val="auto"/>
              </w:rPr>
            </w:pPr>
            <w:r w:rsidRPr="00A106D1">
              <w:rPr>
                <w:color w:val="auto"/>
              </w:rPr>
              <w:t>Steven O’Reilly</w:t>
            </w:r>
            <w:r w:rsidRPr="007D6481">
              <w:rPr>
                <w:color w:val="auto"/>
              </w:rPr>
              <w:tab/>
              <w:t xml:space="preserve">                                                 Foster Carer Rep for London &amp; SE</w:t>
            </w:r>
            <w:r w:rsidRPr="007D6481">
              <w:rPr>
                <w:color w:val="auto"/>
              </w:rPr>
              <w:tab/>
              <w:t xml:space="preserve">                                       SO</w:t>
            </w:r>
          </w:p>
          <w:p w14:paraId="5C0F6137" w14:textId="15040640" w:rsidR="0031218A" w:rsidRDefault="0031218A" w:rsidP="0031218A">
            <w:pPr>
              <w:spacing w:before="60" w:after="60"/>
              <w:rPr>
                <w:color w:val="auto"/>
              </w:rPr>
            </w:pPr>
            <w:r w:rsidRPr="00F17CC2">
              <w:rPr>
                <w:b/>
                <w:bCs/>
                <w:color w:val="auto"/>
                <w:u w:val="single"/>
              </w:rPr>
              <w:t>Apologies:</w:t>
            </w:r>
          </w:p>
          <w:p w14:paraId="42835C91" w14:textId="070CA76F" w:rsidR="0031218A" w:rsidRPr="00F17CC2" w:rsidRDefault="0031218A" w:rsidP="0031218A">
            <w:pPr>
              <w:spacing w:before="60" w:after="60"/>
              <w:rPr>
                <w:color w:val="auto"/>
              </w:rPr>
            </w:pPr>
            <w:r w:rsidRPr="0031218A">
              <w:rPr>
                <w:color w:val="auto"/>
              </w:rPr>
              <w:t>Sharntel Powell</w:t>
            </w:r>
            <w:r w:rsidRPr="0031218A">
              <w:rPr>
                <w:color w:val="auto"/>
              </w:rPr>
              <w:tab/>
              <w:t xml:space="preserve">                                              </w:t>
            </w:r>
            <w:r w:rsidR="00FD2457">
              <w:rPr>
                <w:color w:val="auto"/>
              </w:rPr>
              <w:t xml:space="preserve">  </w:t>
            </w:r>
            <w:r w:rsidRPr="0031218A">
              <w:rPr>
                <w:color w:val="auto"/>
              </w:rPr>
              <w:t xml:space="preserve">Foster Carer Rep for Carers with Children with disabilities     </w:t>
            </w:r>
            <w:r w:rsidR="00A106D1">
              <w:rPr>
                <w:color w:val="auto"/>
              </w:rPr>
              <w:t xml:space="preserve"> </w:t>
            </w:r>
            <w:r w:rsidRPr="0031218A">
              <w:rPr>
                <w:color w:val="auto"/>
              </w:rPr>
              <w:t xml:space="preserve"> SP</w:t>
            </w:r>
          </w:p>
          <w:p w14:paraId="52EE4833" w14:textId="7DFAAE06" w:rsidR="00A70B48" w:rsidRPr="00F17CC2" w:rsidRDefault="00A70B48" w:rsidP="0031218A">
            <w:pPr>
              <w:spacing w:before="60" w:after="60"/>
              <w:rPr>
                <w:color w:val="auto"/>
              </w:rPr>
            </w:pPr>
            <w:r w:rsidRPr="00A70B48">
              <w:rPr>
                <w:color w:val="auto"/>
              </w:rPr>
              <w:t xml:space="preserve">Cath Brewer                                                            Foster Carer Rep for North-West                                            </w:t>
            </w:r>
            <w:r w:rsidR="00A106D1">
              <w:rPr>
                <w:color w:val="auto"/>
              </w:rPr>
              <w:t xml:space="preserve"> </w:t>
            </w:r>
            <w:r w:rsidRPr="00A70B48">
              <w:rPr>
                <w:color w:val="auto"/>
              </w:rPr>
              <w:t xml:space="preserve"> </w:t>
            </w:r>
            <w:r w:rsidR="008A172E">
              <w:rPr>
                <w:color w:val="auto"/>
              </w:rPr>
              <w:t xml:space="preserve"> </w:t>
            </w:r>
            <w:r w:rsidRPr="00A70B48">
              <w:rPr>
                <w:color w:val="auto"/>
              </w:rPr>
              <w:t>CB</w:t>
            </w:r>
          </w:p>
          <w:p w14:paraId="190EBE80" w14:textId="14F31784" w:rsidR="0031218A" w:rsidRDefault="0031218A" w:rsidP="0031218A">
            <w:pPr>
              <w:spacing w:before="60" w:after="60"/>
              <w:rPr>
                <w:color w:val="auto"/>
              </w:rPr>
            </w:pPr>
            <w:r w:rsidRPr="00F17CC2">
              <w:rPr>
                <w:color w:val="auto"/>
              </w:rPr>
              <w:t>Michelle Reynolds</w:t>
            </w:r>
            <w:r w:rsidRPr="00F17CC2">
              <w:rPr>
                <w:color w:val="auto"/>
              </w:rPr>
              <w:tab/>
              <w:t xml:space="preserve">                                              </w:t>
            </w:r>
            <w:r w:rsidR="00FD2457">
              <w:rPr>
                <w:color w:val="auto"/>
              </w:rPr>
              <w:t xml:space="preserve">  </w:t>
            </w:r>
            <w:r w:rsidRPr="00F17CC2">
              <w:rPr>
                <w:color w:val="auto"/>
              </w:rPr>
              <w:t>Foster Carer Rep for North-East</w:t>
            </w:r>
            <w:r w:rsidRPr="00F17CC2">
              <w:rPr>
                <w:color w:val="auto"/>
              </w:rPr>
              <w:tab/>
              <w:t xml:space="preserve">                                      </w:t>
            </w:r>
            <w:r w:rsidR="008A172E">
              <w:rPr>
                <w:color w:val="auto"/>
              </w:rPr>
              <w:t xml:space="preserve"> </w:t>
            </w:r>
            <w:r w:rsidRPr="00F17CC2">
              <w:rPr>
                <w:color w:val="auto"/>
              </w:rPr>
              <w:t>MR</w:t>
            </w:r>
          </w:p>
          <w:p w14:paraId="4AA95A75" w14:textId="4CD9D5D4" w:rsidR="00A106D1" w:rsidRPr="00F17CC2" w:rsidRDefault="00A106D1" w:rsidP="0031218A">
            <w:pPr>
              <w:spacing w:before="60" w:after="60"/>
              <w:rPr>
                <w:color w:val="auto"/>
              </w:rPr>
            </w:pPr>
            <w:r w:rsidRPr="00A106D1">
              <w:rPr>
                <w:color w:val="auto"/>
              </w:rPr>
              <w:t xml:space="preserve">Pauline Graham                                                      Foster Carer Rep for West Midlands                                        </w:t>
            </w:r>
            <w:r>
              <w:rPr>
                <w:color w:val="auto"/>
              </w:rPr>
              <w:t xml:space="preserve"> </w:t>
            </w:r>
            <w:r w:rsidR="008A172E">
              <w:rPr>
                <w:color w:val="auto"/>
              </w:rPr>
              <w:t xml:space="preserve"> </w:t>
            </w:r>
            <w:r w:rsidRPr="00A106D1">
              <w:rPr>
                <w:color w:val="auto"/>
              </w:rPr>
              <w:t>PG</w:t>
            </w:r>
          </w:p>
          <w:p w14:paraId="65AEFDA1" w14:textId="5BED0CAA" w:rsidR="0031218A" w:rsidRPr="00F17CC2" w:rsidRDefault="0031218A" w:rsidP="00FD2457">
            <w:pPr>
              <w:spacing w:before="60" w:after="60"/>
              <w:rPr>
                <w:color w:val="auto"/>
              </w:rPr>
            </w:pPr>
            <w:r w:rsidRPr="00F17CC2">
              <w:rPr>
                <w:color w:val="auto"/>
              </w:rPr>
              <w:t xml:space="preserve">Karen Holmes                                                        </w:t>
            </w:r>
            <w:r w:rsidR="00FD2457">
              <w:rPr>
                <w:color w:val="auto"/>
              </w:rPr>
              <w:t xml:space="preserve"> </w:t>
            </w:r>
            <w:r w:rsidRPr="00F17CC2">
              <w:rPr>
                <w:color w:val="auto"/>
              </w:rPr>
              <w:t xml:space="preserve">Foster Carer Rep for North-West                                               </w:t>
            </w:r>
            <w:r w:rsidR="008A172E">
              <w:rPr>
                <w:color w:val="auto"/>
              </w:rPr>
              <w:t xml:space="preserve"> </w:t>
            </w:r>
            <w:r w:rsidRPr="00F17CC2">
              <w:rPr>
                <w:color w:val="auto"/>
              </w:rPr>
              <w:t>KH</w:t>
            </w:r>
          </w:p>
          <w:p w14:paraId="406FCC91" w14:textId="300BD01E" w:rsidR="0031218A" w:rsidRPr="00F17CC2" w:rsidRDefault="0031218A" w:rsidP="00FD2457">
            <w:pPr>
              <w:spacing w:before="60" w:after="60"/>
              <w:rPr>
                <w:color w:val="auto"/>
              </w:rPr>
            </w:pPr>
            <w:r w:rsidRPr="00F17CC2">
              <w:rPr>
                <w:color w:val="auto"/>
              </w:rPr>
              <w:t xml:space="preserve">Gemma Edwards                                                   </w:t>
            </w:r>
            <w:r w:rsidR="00FD2457">
              <w:rPr>
                <w:color w:val="auto"/>
              </w:rPr>
              <w:t xml:space="preserve"> </w:t>
            </w:r>
            <w:r w:rsidRPr="00F17CC2">
              <w:rPr>
                <w:color w:val="auto"/>
              </w:rPr>
              <w:t xml:space="preserve">Foster Carer Rep for Wales                                                       </w:t>
            </w:r>
            <w:r w:rsidR="008A172E">
              <w:rPr>
                <w:color w:val="auto"/>
              </w:rPr>
              <w:t xml:space="preserve"> </w:t>
            </w:r>
            <w:r w:rsidRPr="00F17CC2">
              <w:rPr>
                <w:color w:val="auto"/>
              </w:rPr>
              <w:t>GE</w:t>
            </w:r>
          </w:p>
          <w:p w14:paraId="1C079E16" w14:textId="503BDA20" w:rsidR="0031218A" w:rsidRPr="00F17CC2" w:rsidRDefault="0031218A" w:rsidP="00FD2457">
            <w:pPr>
              <w:spacing w:before="60" w:after="60"/>
              <w:rPr>
                <w:color w:val="auto"/>
              </w:rPr>
            </w:pPr>
            <w:r w:rsidRPr="00F17CC2">
              <w:rPr>
                <w:color w:val="auto"/>
              </w:rPr>
              <w:t xml:space="preserve">Steven Ashton                                                       </w:t>
            </w:r>
            <w:r w:rsidR="00FD2457">
              <w:rPr>
                <w:color w:val="auto"/>
              </w:rPr>
              <w:t xml:space="preserve"> </w:t>
            </w:r>
            <w:r w:rsidRPr="00F17CC2">
              <w:rPr>
                <w:color w:val="auto"/>
              </w:rPr>
              <w:t xml:space="preserve">Foster Carer Rep for South-West                                               </w:t>
            </w:r>
            <w:r w:rsidR="008A172E">
              <w:rPr>
                <w:color w:val="auto"/>
              </w:rPr>
              <w:t xml:space="preserve"> </w:t>
            </w:r>
            <w:r w:rsidRPr="00F17CC2">
              <w:rPr>
                <w:color w:val="auto"/>
              </w:rPr>
              <w:t>SA</w:t>
            </w:r>
          </w:p>
          <w:p w14:paraId="182FF409" w14:textId="232BE58D" w:rsidR="001F601C" w:rsidRDefault="0031218A" w:rsidP="00FD2457">
            <w:pPr>
              <w:spacing w:before="60" w:after="60"/>
              <w:rPr>
                <w:color w:val="auto"/>
              </w:rPr>
            </w:pPr>
            <w:r w:rsidRPr="00F17CC2">
              <w:rPr>
                <w:color w:val="auto"/>
              </w:rPr>
              <w:t xml:space="preserve">Nicola Criticos                                                      </w:t>
            </w:r>
            <w:r w:rsidR="00FD2457">
              <w:rPr>
                <w:color w:val="auto"/>
              </w:rPr>
              <w:t xml:space="preserve"> </w:t>
            </w:r>
            <w:r w:rsidRPr="00F17CC2">
              <w:rPr>
                <w:color w:val="auto"/>
              </w:rPr>
              <w:t xml:space="preserve"> Foster Carer Rep for London &amp; SE                                             </w:t>
            </w:r>
            <w:r w:rsidR="008A172E">
              <w:rPr>
                <w:color w:val="auto"/>
              </w:rPr>
              <w:t xml:space="preserve"> </w:t>
            </w:r>
            <w:r w:rsidRPr="00F17CC2">
              <w:rPr>
                <w:color w:val="auto"/>
              </w:rPr>
              <w:t>NC</w:t>
            </w:r>
          </w:p>
          <w:p w14:paraId="3FDE47F0" w14:textId="66122996" w:rsidR="00FD2457" w:rsidRDefault="00FD2457" w:rsidP="00FD2457">
            <w:pPr>
              <w:spacing w:before="60" w:after="60"/>
            </w:pPr>
            <w:r w:rsidRPr="00FD2457">
              <w:rPr>
                <w:rFonts w:eastAsia="Times New Roman" w:cs="Arial"/>
                <w:color w:val="auto"/>
              </w:rPr>
              <w:t xml:space="preserve">Adebimpe Odediran                                              </w:t>
            </w:r>
            <w:r>
              <w:rPr>
                <w:rFonts w:eastAsia="Times New Roman" w:cs="Arial"/>
                <w:color w:val="auto"/>
              </w:rPr>
              <w:t xml:space="preserve"> </w:t>
            </w:r>
            <w:r w:rsidRPr="00FD2457">
              <w:rPr>
                <w:rFonts w:eastAsia="Times New Roman" w:cs="Arial"/>
                <w:color w:val="auto"/>
              </w:rPr>
              <w:t xml:space="preserve">Foster Carer Rep for London &amp; SE                                        </w:t>
            </w:r>
            <w:r>
              <w:rPr>
                <w:rFonts w:eastAsia="Times New Roman" w:cs="Arial"/>
                <w:color w:val="auto"/>
              </w:rPr>
              <w:t xml:space="preserve"> </w:t>
            </w:r>
            <w:r w:rsidRPr="00FD2457">
              <w:rPr>
                <w:rFonts w:eastAsia="Times New Roman" w:cs="Arial"/>
                <w:color w:val="auto"/>
              </w:rPr>
              <w:t xml:space="preserve">    </w:t>
            </w:r>
            <w:r w:rsidR="008A172E">
              <w:rPr>
                <w:rFonts w:eastAsia="Times New Roman" w:cs="Arial"/>
                <w:color w:val="auto"/>
              </w:rPr>
              <w:t xml:space="preserve"> </w:t>
            </w:r>
            <w:r w:rsidRPr="00FD2457">
              <w:rPr>
                <w:rFonts w:eastAsia="Times New Roman" w:cs="Arial"/>
                <w:color w:val="auto"/>
              </w:rPr>
              <w:t>AO</w:t>
            </w:r>
          </w:p>
        </w:tc>
      </w:tr>
    </w:tbl>
    <w:p w14:paraId="2C56D4CC" w14:textId="77777777" w:rsidR="00625DB9" w:rsidRDefault="00625DB9" w:rsidP="00F26A40"/>
    <w:p w14:paraId="4A35B182" w14:textId="77777777" w:rsidR="001265C7" w:rsidRDefault="001265C7" w:rsidP="00F26A40"/>
    <w:p w14:paraId="38B73E0E" w14:textId="77777777" w:rsidR="001265C7" w:rsidRDefault="001265C7" w:rsidP="00F26A40"/>
    <w:p w14:paraId="3B04A433" w14:textId="77777777" w:rsidR="001265C7" w:rsidRDefault="001265C7" w:rsidP="00F26A40"/>
    <w:p w14:paraId="1C32EF3C" w14:textId="77777777" w:rsidR="001265C7" w:rsidRDefault="001265C7" w:rsidP="00F26A40"/>
    <w:p w14:paraId="17EBCF91" w14:textId="42E4F70E" w:rsidR="00A41B90" w:rsidRDefault="00393765" w:rsidP="00625DB9">
      <w:pPr>
        <w:pStyle w:val="Heading2"/>
      </w:pPr>
      <w:r>
        <w:lastRenderedPageBreak/>
        <w:t>Discussion</w:t>
      </w:r>
      <w:r w:rsidR="00625DB9">
        <w:t xml:space="preserve"> Log</w:t>
      </w:r>
    </w:p>
    <w:tbl>
      <w:tblPr>
        <w:tblStyle w:val="TableGrid"/>
        <w:tblW w:w="0" w:type="auto"/>
        <w:tblLook w:val="04A0" w:firstRow="1" w:lastRow="0" w:firstColumn="1" w:lastColumn="0" w:noHBand="0" w:noVBand="1"/>
      </w:tblPr>
      <w:tblGrid>
        <w:gridCol w:w="3823"/>
        <w:gridCol w:w="6237"/>
        <w:gridCol w:w="3827"/>
      </w:tblGrid>
      <w:tr w:rsidR="00D84927" w14:paraId="6079A159" w14:textId="6415F7E2" w:rsidTr="00193C8B">
        <w:tc>
          <w:tcPr>
            <w:tcW w:w="3823" w:type="dxa"/>
          </w:tcPr>
          <w:p w14:paraId="6DDA5F8D" w14:textId="7052E92B" w:rsidR="00D84927" w:rsidRDefault="00393765" w:rsidP="00625DB9">
            <w:pPr>
              <w:pStyle w:val="Heading1"/>
            </w:pPr>
            <w:r>
              <w:t>Item under discussion</w:t>
            </w:r>
          </w:p>
        </w:tc>
        <w:tc>
          <w:tcPr>
            <w:tcW w:w="6237" w:type="dxa"/>
          </w:tcPr>
          <w:p w14:paraId="42F4ED52" w14:textId="35570ED2" w:rsidR="00D84927" w:rsidRDefault="00D84927" w:rsidP="00625DB9">
            <w:pPr>
              <w:pStyle w:val="Heading1"/>
            </w:pPr>
            <w:r>
              <w:t>Summary of Feedback/Consultation</w:t>
            </w:r>
          </w:p>
        </w:tc>
        <w:tc>
          <w:tcPr>
            <w:tcW w:w="3827" w:type="dxa"/>
          </w:tcPr>
          <w:p w14:paraId="58509659" w14:textId="77777777" w:rsidR="00D84927" w:rsidRDefault="00393765" w:rsidP="00393765">
            <w:pPr>
              <w:pStyle w:val="Heading1"/>
            </w:pPr>
            <w:r>
              <w:t>Actions</w:t>
            </w:r>
          </w:p>
          <w:p w14:paraId="39D395A2" w14:textId="76FBE44F" w:rsidR="00393765" w:rsidRPr="00393765" w:rsidRDefault="00393765" w:rsidP="00393765">
            <w:pPr>
              <w:rPr>
                <w:i/>
                <w:iCs/>
              </w:rPr>
            </w:pPr>
            <w:r>
              <w:rPr>
                <w:i/>
                <w:iCs/>
              </w:rPr>
              <w:t>Action; Owner; Timescale</w:t>
            </w:r>
          </w:p>
        </w:tc>
      </w:tr>
      <w:tr w:rsidR="00D84927" w14:paraId="3E49D83E" w14:textId="56DCF700" w:rsidTr="00193C8B">
        <w:tc>
          <w:tcPr>
            <w:tcW w:w="3823" w:type="dxa"/>
          </w:tcPr>
          <w:p w14:paraId="3C7687D1" w14:textId="47B0B618" w:rsidR="00D84927" w:rsidRDefault="005144E8" w:rsidP="00625DB9">
            <w:r>
              <w:t>Welcomes &amp; Apologies</w:t>
            </w:r>
          </w:p>
        </w:tc>
        <w:tc>
          <w:tcPr>
            <w:tcW w:w="6237" w:type="dxa"/>
          </w:tcPr>
          <w:p w14:paraId="4B8CDF79" w14:textId="6440DEE9" w:rsidR="00D84927" w:rsidRDefault="00D30DD7" w:rsidP="00625DB9">
            <w:r>
              <w:t>AE welcomed all to today’s meetin</w:t>
            </w:r>
            <w:r w:rsidR="002D371C">
              <w:t>g.</w:t>
            </w:r>
            <w:r>
              <w:t xml:space="preserve"> </w:t>
            </w:r>
          </w:p>
        </w:tc>
        <w:tc>
          <w:tcPr>
            <w:tcW w:w="3827" w:type="dxa"/>
          </w:tcPr>
          <w:p w14:paraId="75FCB248" w14:textId="77777777" w:rsidR="00D84927" w:rsidRDefault="00D84927" w:rsidP="00625DB9"/>
        </w:tc>
      </w:tr>
      <w:tr w:rsidR="00D84927" w14:paraId="79347B97" w14:textId="49C31B6F" w:rsidTr="00193C8B">
        <w:tc>
          <w:tcPr>
            <w:tcW w:w="3823" w:type="dxa"/>
          </w:tcPr>
          <w:p w14:paraId="146E814F" w14:textId="4C9DF466" w:rsidR="00D84927" w:rsidRDefault="005144E8" w:rsidP="00625DB9">
            <w:r>
              <w:t>Matters Arising</w:t>
            </w:r>
          </w:p>
        </w:tc>
        <w:tc>
          <w:tcPr>
            <w:tcW w:w="6237" w:type="dxa"/>
          </w:tcPr>
          <w:p w14:paraId="3102B133" w14:textId="4C693204" w:rsidR="00D84927" w:rsidRDefault="002D371C" w:rsidP="00625DB9">
            <w:r>
              <w:t>To remind all carers to complete the Carer Satisfaction survey if they haven’t already done so. Open until 25</w:t>
            </w:r>
            <w:r w:rsidRPr="002D371C">
              <w:rPr>
                <w:vertAlign w:val="superscript"/>
              </w:rPr>
              <w:t>th</w:t>
            </w:r>
            <w:r>
              <w:t xml:space="preserve"> July 2025</w:t>
            </w:r>
          </w:p>
        </w:tc>
        <w:tc>
          <w:tcPr>
            <w:tcW w:w="3827" w:type="dxa"/>
          </w:tcPr>
          <w:p w14:paraId="5D003D13" w14:textId="77777777" w:rsidR="00D84927" w:rsidRDefault="00D84927" w:rsidP="00625DB9"/>
        </w:tc>
      </w:tr>
      <w:tr w:rsidR="00775D7D" w14:paraId="3F4984DD" w14:textId="77777777" w:rsidTr="00193C8B">
        <w:tc>
          <w:tcPr>
            <w:tcW w:w="3823" w:type="dxa"/>
          </w:tcPr>
          <w:p w14:paraId="352BB760" w14:textId="7F33F719" w:rsidR="00775D7D" w:rsidRDefault="005144E8" w:rsidP="00625DB9">
            <w:r>
              <w:t>Carer Support Project</w:t>
            </w:r>
          </w:p>
        </w:tc>
        <w:tc>
          <w:tcPr>
            <w:tcW w:w="6237" w:type="dxa"/>
          </w:tcPr>
          <w:p w14:paraId="0A120EB3" w14:textId="77777777" w:rsidR="007E2B43" w:rsidRDefault="002D371C" w:rsidP="00625DB9">
            <w:r>
              <w:t xml:space="preserve">KW </w:t>
            </w:r>
            <w:r w:rsidR="003E0A5D">
              <w:t>–</w:t>
            </w:r>
            <w:r>
              <w:t xml:space="preserve"> </w:t>
            </w:r>
            <w:r w:rsidR="003E0A5D">
              <w:t xml:space="preserve">Carer Support Offer – </w:t>
            </w:r>
            <w:r w:rsidR="00EB4CFE">
              <w:t xml:space="preserve">September - </w:t>
            </w:r>
            <w:r w:rsidR="003E0A5D">
              <w:t xml:space="preserve">working groups to be held – </w:t>
            </w:r>
            <w:r w:rsidR="00EB4CFE">
              <w:t xml:space="preserve">any </w:t>
            </w:r>
            <w:r w:rsidR="003E0A5D">
              <w:t>foster carers</w:t>
            </w:r>
            <w:r w:rsidR="00EB4CFE">
              <w:t xml:space="preserve"> who wish to join</w:t>
            </w:r>
            <w:r w:rsidR="005B527F">
              <w:t xml:space="preserve">, please let KW know. </w:t>
            </w:r>
          </w:p>
          <w:p w14:paraId="24D2300E" w14:textId="77777777" w:rsidR="007E2B43" w:rsidRDefault="007E2B43" w:rsidP="00625DB9">
            <w:r>
              <w:t>Will be l</w:t>
            </w:r>
            <w:r w:rsidR="00535912">
              <w:t xml:space="preserve">ooking at utilising the </w:t>
            </w:r>
            <w:r>
              <w:t xml:space="preserve">results of the Carer </w:t>
            </w:r>
            <w:r w:rsidR="00535912">
              <w:t xml:space="preserve">survey and what challenges carers face. </w:t>
            </w:r>
            <w:r w:rsidR="00ED3199">
              <w:t xml:space="preserve">How we can develop wrap around support. </w:t>
            </w:r>
          </w:p>
          <w:p w14:paraId="0DABB3A7" w14:textId="77777777" w:rsidR="007E2B43" w:rsidRDefault="00ED3199" w:rsidP="00625DB9">
            <w:r>
              <w:t>Looking at carer wellbeing</w:t>
            </w:r>
            <w:r w:rsidR="00E94123">
              <w:t xml:space="preserve">/support packages. </w:t>
            </w:r>
          </w:p>
          <w:p w14:paraId="281947D0" w14:textId="1AAC266E" w:rsidR="00C87BA6" w:rsidRDefault="00C87BA6" w:rsidP="00625DB9">
            <w:r w:rsidRPr="00C87BA6">
              <w:t>Focus on short breaks and well-being.</w:t>
            </w:r>
            <w:r>
              <w:t xml:space="preserve"> All reps reported that short break cover urgently needed in all of TACT’s teams, reps challenged were we actively recruiting for short break carers. Frustration that that short break not available and this was putting huge pressure on carers </w:t>
            </w:r>
          </w:p>
          <w:p w14:paraId="7385A568" w14:textId="3E8F61A4" w:rsidR="00C87BA6" w:rsidRDefault="00C87BA6" w:rsidP="00C87BA6">
            <w:r>
              <w:lastRenderedPageBreak/>
              <w:t>Initial timeline will be within 6 months initially however it was felt by reps that action on short breaks is needed now, not in 6 months.  Needs to be sooner.</w:t>
            </w:r>
          </w:p>
          <w:p w14:paraId="55585966" w14:textId="640C738C" w:rsidR="00C87BA6" w:rsidRDefault="00C87BA6" w:rsidP="00C87BA6">
            <w:r>
              <w:t>Looking at who can the child/ren stay with – short breaks – down to delegated authority &amp; length of stay , some clarity would be appreciated as carer reps feel there is a lack of consistency</w:t>
            </w:r>
          </w:p>
          <w:p w14:paraId="6572A880" w14:textId="396A812F" w:rsidR="00C87BA6" w:rsidRDefault="00C87BA6" w:rsidP="00C87BA6">
            <w:r>
              <w:t>Delegated Authority should cover parental rights.</w:t>
            </w:r>
          </w:p>
          <w:p w14:paraId="65C93065" w14:textId="1ED6C4F7" w:rsidR="00C87BA6" w:rsidRDefault="00C87BA6" w:rsidP="00C87BA6">
            <w:r w:rsidRPr="00C87BA6">
              <w:t>More opportunities to get together.</w:t>
            </w:r>
          </w:p>
          <w:p w14:paraId="5A2BA782" w14:textId="09D26170" w:rsidR="007B4238" w:rsidRDefault="00E94123" w:rsidP="00625DB9">
            <w:r>
              <w:t>Allegations – where can we help? Where do we utilise FC Reps</w:t>
            </w:r>
            <w:r w:rsidR="007B4238">
              <w:t>.</w:t>
            </w:r>
            <w:r w:rsidR="00C87BA6">
              <w:t xml:space="preserve"> National pilot being planned to shorten and improve allegations process. In TACT we are l</w:t>
            </w:r>
            <w:r w:rsidR="007B4238">
              <w:t xml:space="preserve">ooking at </w:t>
            </w:r>
            <w:r w:rsidR="00C87BA6">
              <w:t xml:space="preserve">how we improve our support to carers facing allegations </w:t>
            </w:r>
            <w:r w:rsidR="007B4238">
              <w:t xml:space="preserve">and </w:t>
            </w:r>
            <w:r w:rsidR="00622D9D">
              <w:t xml:space="preserve"> be involving carers through </w:t>
            </w:r>
            <w:r w:rsidR="007B4238">
              <w:t>focus groups.</w:t>
            </w:r>
          </w:p>
          <w:p w14:paraId="30E4681F" w14:textId="77777777" w:rsidR="00622D9D" w:rsidRDefault="00622D9D" w:rsidP="00622D9D">
            <w:r>
              <w:t xml:space="preserve">Fees for children with complex medical needs needed, what I threshold for complex fee. AE explained that the practical threshold is if the LA will agree to pay a complex fee. </w:t>
            </w:r>
          </w:p>
          <w:p w14:paraId="6926A86D" w14:textId="52E7CE6F" w:rsidR="00775D7D" w:rsidRDefault="00622D9D" w:rsidP="00622D9D">
            <w:r>
              <w:t xml:space="preserve">Discussed ongoing issue of </w:t>
            </w:r>
            <w:r w:rsidR="009520F6">
              <w:t>Information not shared</w:t>
            </w:r>
            <w:r>
              <w:t xml:space="preserve">/withheld </w:t>
            </w:r>
            <w:r w:rsidR="009520F6">
              <w:t>on placement</w:t>
            </w:r>
            <w:r w:rsidR="00B53BC1">
              <w:t xml:space="preserve"> by LA</w:t>
            </w:r>
            <w:r w:rsidR="009520F6">
              <w:t xml:space="preserve">. </w:t>
            </w:r>
            <w:r>
              <w:t>All i</w:t>
            </w:r>
            <w:r w:rsidR="009520F6">
              <w:t xml:space="preserve">nfo </w:t>
            </w:r>
            <w:r>
              <w:t xml:space="preserve">needs to be </w:t>
            </w:r>
            <w:r w:rsidR="009520F6">
              <w:t>shared needs</w:t>
            </w:r>
            <w:r>
              <w:t>, carers will take children with higher needs if LA is honest and agrees the right support package.</w:t>
            </w:r>
            <w:r w:rsidR="009520F6">
              <w:t xml:space="preserve"> </w:t>
            </w:r>
          </w:p>
        </w:tc>
        <w:tc>
          <w:tcPr>
            <w:tcW w:w="3827" w:type="dxa"/>
          </w:tcPr>
          <w:p w14:paraId="44D46993" w14:textId="77777777" w:rsidR="00775D7D" w:rsidRDefault="00775D7D" w:rsidP="00625DB9"/>
          <w:p w14:paraId="0C56304F" w14:textId="77777777" w:rsidR="00622D9D" w:rsidRDefault="00622D9D" w:rsidP="00625DB9">
            <w:pPr>
              <w:rPr>
                <w:b/>
                <w:bCs/>
              </w:rPr>
            </w:pPr>
            <w:r w:rsidRPr="00622D9D">
              <w:rPr>
                <w:b/>
                <w:bCs/>
              </w:rPr>
              <w:t xml:space="preserve">KW taking forward, reps to email Kayleigh to get involved </w:t>
            </w:r>
          </w:p>
          <w:p w14:paraId="384D8541" w14:textId="77777777" w:rsidR="00622D9D" w:rsidRDefault="00622D9D" w:rsidP="00625DB9">
            <w:pPr>
              <w:rPr>
                <w:b/>
                <w:bCs/>
              </w:rPr>
            </w:pPr>
          </w:p>
          <w:p w14:paraId="75EB7168" w14:textId="77777777" w:rsidR="00622D9D" w:rsidRDefault="00622D9D" w:rsidP="00625DB9">
            <w:pPr>
              <w:rPr>
                <w:b/>
                <w:bCs/>
              </w:rPr>
            </w:pPr>
          </w:p>
          <w:p w14:paraId="69911427" w14:textId="77777777" w:rsidR="00622D9D" w:rsidRDefault="00622D9D" w:rsidP="00625DB9">
            <w:pPr>
              <w:rPr>
                <w:b/>
                <w:bCs/>
              </w:rPr>
            </w:pPr>
          </w:p>
          <w:p w14:paraId="70B88218" w14:textId="311CEDDB" w:rsidR="007C7136" w:rsidRDefault="007C7136" w:rsidP="00625DB9">
            <w:pPr>
              <w:rPr>
                <w:b/>
                <w:bCs/>
              </w:rPr>
            </w:pPr>
            <w:r>
              <w:rPr>
                <w:b/>
                <w:bCs/>
              </w:rPr>
              <w:t xml:space="preserve">AE will share this view with the Directors, area managers and carer recruitment team </w:t>
            </w:r>
          </w:p>
          <w:p w14:paraId="23D086CE" w14:textId="77777777" w:rsidR="00622D9D" w:rsidRDefault="00622D9D" w:rsidP="00625DB9">
            <w:pPr>
              <w:rPr>
                <w:b/>
                <w:bCs/>
              </w:rPr>
            </w:pPr>
          </w:p>
          <w:p w14:paraId="7D8ACB5E" w14:textId="77777777" w:rsidR="00622D9D" w:rsidRDefault="00622D9D" w:rsidP="00625DB9">
            <w:pPr>
              <w:rPr>
                <w:b/>
                <w:bCs/>
              </w:rPr>
            </w:pPr>
          </w:p>
          <w:p w14:paraId="792D2282" w14:textId="77777777" w:rsidR="00622D9D" w:rsidRDefault="00622D9D" w:rsidP="00625DB9">
            <w:pPr>
              <w:rPr>
                <w:b/>
                <w:bCs/>
              </w:rPr>
            </w:pPr>
          </w:p>
          <w:p w14:paraId="196B74AE" w14:textId="77777777" w:rsidR="00622D9D" w:rsidRDefault="00622D9D" w:rsidP="00625DB9">
            <w:pPr>
              <w:rPr>
                <w:b/>
                <w:bCs/>
              </w:rPr>
            </w:pPr>
          </w:p>
          <w:p w14:paraId="0EA35F1F" w14:textId="77777777" w:rsidR="00622D9D" w:rsidRDefault="00622D9D" w:rsidP="00625DB9">
            <w:pPr>
              <w:rPr>
                <w:b/>
                <w:bCs/>
              </w:rPr>
            </w:pPr>
          </w:p>
          <w:p w14:paraId="03166EFF" w14:textId="77777777" w:rsidR="00622D9D" w:rsidRDefault="00622D9D" w:rsidP="00625DB9">
            <w:pPr>
              <w:rPr>
                <w:b/>
                <w:bCs/>
              </w:rPr>
            </w:pPr>
          </w:p>
          <w:p w14:paraId="17FC3746" w14:textId="77777777" w:rsidR="00622D9D" w:rsidRDefault="00622D9D" w:rsidP="00625DB9">
            <w:pPr>
              <w:rPr>
                <w:b/>
                <w:bCs/>
              </w:rPr>
            </w:pPr>
          </w:p>
          <w:p w14:paraId="78E217FB" w14:textId="77777777" w:rsidR="00622D9D" w:rsidRDefault="00622D9D" w:rsidP="00625DB9">
            <w:pPr>
              <w:rPr>
                <w:b/>
                <w:bCs/>
              </w:rPr>
            </w:pPr>
          </w:p>
          <w:p w14:paraId="7CDE849F" w14:textId="77777777" w:rsidR="00622D9D" w:rsidRDefault="00622D9D" w:rsidP="00625DB9">
            <w:pPr>
              <w:rPr>
                <w:b/>
                <w:bCs/>
              </w:rPr>
            </w:pPr>
          </w:p>
          <w:p w14:paraId="3E80EFB8" w14:textId="77777777" w:rsidR="00622D9D" w:rsidRDefault="00622D9D" w:rsidP="00625DB9">
            <w:pPr>
              <w:rPr>
                <w:b/>
                <w:bCs/>
              </w:rPr>
            </w:pPr>
          </w:p>
          <w:p w14:paraId="30CAC7E4" w14:textId="77777777" w:rsidR="00622D9D" w:rsidRDefault="00622D9D" w:rsidP="00625DB9">
            <w:pPr>
              <w:rPr>
                <w:b/>
                <w:bCs/>
              </w:rPr>
            </w:pPr>
            <w:r>
              <w:rPr>
                <w:b/>
                <w:bCs/>
              </w:rPr>
              <w:t>AE will update reps as Pilot proceeds</w:t>
            </w:r>
          </w:p>
          <w:p w14:paraId="733EE16D" w14:textId="77777777" w:rsidR="00622D9D" w:rsidRDefault="00622D9D" w:rsidP="00625DB9">
            <w:pPr>
              <w:rPr>
                <w:b/>
                <w:bCs/>
              </w:rPr>
            </w:pPr>
          </w:p>
          <w:p w14:paraId="180C874A" w14:textId="77777777" w:rsidR="00622D9D" w:rsidRDefault="00622D9D" w:rsidP="00625DB9">
            <w:pPr>
              <w:rPr>
                <w:b/>
                <w:bCs/>
              </w:rPr>
            </w:pPr>
          </w:p>
          <w:p w14:paraId="57B17FC5" w14:textId="77777777" w:rsidR="00622D9D" w:rsidRDefault="00622D9D" w:rsidP="00625DB9">
            <w:pPr>
              <w:rPr>
                <w:b/>
                <w:bCs/>
              </w:rPr>
            </w:pPr>
          </w:p>
          <w:p w14:paraId="6C63E2CD" w14:textId="77777777" w:rsidR="00622D9D" w:rsidRDefault="00622D9D" w:rsidP="00625DB9">
            <w:pPr>
              <w:rPr>
                <w:b/>
                <w:bCs/>
              </w:rPr>
            </w:pPr>
          </w:p>
          <w:p w14:paraId="6AEA47D6" w14:textId="77777777" w:rsidR="00622D9D" w:rsidRDefault="00622D9D" w:rsidP="00625DB9">
            <w:pPr>
              <w:rPr>
                <w:b/>
                <w:bCs/>
              </w:rPr>
            </w:pPr>
          </w:p>
          <w:p w14:paraId="0B18538A" w14:textId="283ECA8F" w:rsidR="00622D9D" w:rsidRPr="00622D9D" w:rsidRDefault="00622D9D" w:rsidP="00625DB9">
            <w:pPr>
              <w:rPr>
                <w:b/>
                <w:bCs/>
              </w:rPr>
            </w:pPr>
            <w:r>
              <w:rPr>
                <w:b/>
                <w:bCs/>
              </w:rPr>
              <w:t xml:space="preserve">AE will raise at DfE Fostering advisory board </w:t>
            </w:r>
          </w:p>
        </w:tc>
      </w:tr>
      <w:tr w:rsidR="005144E8" w14:paraId="0C87875C" w14:textId="77777777" w:rsidTr="00193C8B">
        <w:tc>
          <w:tcPr>
            <w:tcW w:w="3823" w:type="dxa"/>
          </w:tcPr>
          <w:p w14:paraId="29A9B609" w14:textId="3CA58148" w:rsidR="005144E8" w:rsidRDefault="00EB51FE" w:rsidP="00625DB9">
            <w:r>
              <w:lastRenderedPageBreak/>
              <w:t>Serious Case Reviews</w:t>
            </w:r>
          </w:p>
        </w:tc>
        <w:tc>
          <w:tcPr>
            <w:tcW w:w="6237" w:type="dxa"/>
          </w:tcPr>
          <w:p w14:paraId="1F032F1C" w14:textId="5425395E" w:rsidR="00B53BC1" w:rsidRDefault="008673BC" w:rsidP="00625DB9">
            <w:r>
              <w:t>KW shared a serious case revie</w:t>
            </w:r>
            <w:r w:rsidR="00DD167F">
              <w:t>w</w:t>
            </w:r>
            <w:r>
              <w:t xml:space="preserve"> for discussion.</w:t>
            </w:r>
            <w:r w:rsidR="00DD167F">
              <w:t xml:space="preserve"> Please see attached for information</w:t>
            </w:r>
            <w:r w:rsidR="00B53BC1">
              <w:t>.</w:t>
            </w:r>
          </w:p>
          <w:p w14:paraId="49FB72E7" w14:textId="65422388" w:rsidR="00622D9D" w:rsidRDefault="00DD167F" w:rsidP="00622D9D">
            <w:r>
              <w:t>Discussion on what we can learn from these.</w:t>
            </w:r>
            <w:r w:rsidR="00622D9D">
              <w:t xml:space="preserve"> Do carers always know who they can approach for information &amp; support? </w:t>
            </w:r>
            <w:proofErr w:type="gramStart"/>
            <w:r w:rsidR="00622D9D">
              <w:t>Again</w:t>
            </w:r>
            <w:proofErr w:type="gramEnd"/>
            <w:r w:rsidR="00622D9D">
              <w:t xml:space="preserve"> issue of partial information from LA’s was raised.</w:t>
            </w:r>
            <w:r>
              <w:t xml:space="preserve"> </w:t>
            </w:r>
          </w:p>
          <w:p w14:paraId="6EB95022" w14:textId="34AC1DAE" w:rsidR="00255EAA" w:rsidRDefault="00255EAA" w:rsidP="00622D9D">
            <w:r>
              <w:t>Some Reps gave their experiences and thoughts</w:t>
            </w:r>
            <w:r w:rsidR="005906C7">
              <w:t>.  KW clarifie</w:t>
            </w:r>
            <w:r w:rsidR="00B53BC1">
              <w:t>d</w:t>
            </w:r>
            <w:r w:rsidR="005906C7">
              <w:t xml:space="preserve"> that TACT will be looking </w:t>
            </w:r>
            <w:r w:rsidR="00677485">
              <w:t>into these case reviews</w:t>
            </w:r>
            <w:r w:rsidR="00B53BC1">
              <w:t xml:space="preserve"> and the ones shared were external cases and not those from TACT.</w:t>
            </w:r>
          </w:p>
        </w:tc>
        <w:tc>
          <w:tcPr>
            <w:tcW w:w="3827" w:type="dxa"/>
          </w:tcPr>
          <w:p w14:paraId="56441286" w14:textId="599BCA11" w:rsidR="005144E8" w:rsidRDefault="009F1B09" w:rsidP="00625DB9">
            <w:r>
              <w:object w:dxaOrig="1508" w:dyaOrig="984" w14:anchorId="30E24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Word.Document.12" ShapeID="_x0000_i1025" DrawAspect="Icon" ObjectID="_1814767762" r:id="rId12">
                  <o:FieldCodes>\s</o:FieldCodes>
                </o:OLEObject>
              </w:object>
            </w:r>
            <w:r w:rsidR="00DD167F">
              <w:t xml:space="preserve"> </w:t>
            </w:r>
            <w:r w:rsidR="00DD167F">
              <w:object w:dxaOrig="1508" w:dyaOrig="984" w14:anchorId="56B96E6D">
                <v:shape id="_x0000_i1026" type="#_x0000_t75" style="width:75.5pt;height:49pt" o:ole="">
                  <v:imagedata r:id="rId13" o:title=""/>
                </v:shape>
                <o:OLEObject Type="Embed" ProgID="Word.Document.12" ShapeID="_x0000_i1026" DrawAspect="Icon" ObjectID="_1814767763" r:id="rId14">
                  <o:FieldCodes>\s</o:FieldCodes>
                </o:OLEObject>
              </w:object>
            </w:r>
          </w:p>
        </w:tc>
      </w:tr>
      <w:tr w:rsidR="005144E8" w14:paraId="53767A7F" w14:textId="77777777" w:rsidTr="00193C8B">
        <w:tc>
          <w:tcPr>
            <w:tcW w:w="3823" w:type="dxa"/>
          </w:tcPr>
          <w:p w14:paraId="47F1C97E" w14:textId="0526AE82" w:rsidR="005144E8" w:rsidRDefault="00193C8B" w:rsidP="00625DB9">
            <w:r w:rsidRPr="00193C8B">
              <w:t>Evaluating Bids for Health Service (Carers to attend groups)</w:t>
            </w:r>
          </w:p>
        </w:tc>
        <w:tc>
          <w:tcPr>
            <w:tcW w:w="6237" w:type="dxa"/>
          </w:tcPr>
          <w:p w14:paraId="00F52A62" w14:textId="77777777" w:rsidR="00B57AF6" w:rsidRDefault="00677485" w:rsidP="00625DB9">
            <w:r>
              <w:t xml:space="preserve">SR </w:t>
            </w:r>
            <w:r w:rsidR="000A6D46">
              <w:t>shared that TACT are advertising for providers for the TACT Health Service and will be appointed via a va</w:t>
            </w:r>
            <w:r w:rsidR="001B5635">
              <w:t>luation Panel</w:t>
            </w:r>
            <w:r w:rsidR="00B57AF6">
              <w:t xml:space="preserve">. SR has </w:t>
            </w:r>
            <w:r w:rsidR="001B5635">
              <w:t>asked if any foster carers will be interested in joining the Panel.</w:t>
            </w:r>
            <w:r w:rsidR="009E57A3">
              <w:t xml:space="preserve"> </w:t>
            </w:r>
          </w:p>
          <w:p w14:paraId="178271EA" w14:textId="6107BD47" w:rsidR="005144E8" w:rsidRDefault="009E57A3" w:rsidP="00625DB9">
            <w:r>
              <w:t xml:space="preserve">We have </w:t>
            </w:r>
            <w:r w:rsidR="003C0E6C">
              <w:t>experts on the panel and will need e</w:t>
            </w:r>
            <w:r>
              <w:t>xperienced foster carers a</w:t>
            </w:r>
            <w:r w:rsidR="003C0E6C">
              <w:t>s well</w:t>
            </w:r>
            <w:r>
              <w:t>.</w:t>
            </w:r>
          </w:p>
          <w:p w14:paraId="7FCAF9EF" w14:textId="13390258" w:rsidR="00BE793E" w:rsidRDefault="00BE793E" w:rsidP="00625DB9">
            <w:r>
              <w:t xml:space="preserve">CS will be joining the </w:t>
            </w:r>
            <w:r w:rsidR="00622D9D">
              <w:t>Panel,</w:t>
            </w:r>
            <w:r>
              <w:t xml:space="preserve"> and </w:t>
            </w:r>
            <w:r w:rsidR="00622D9D">
              <w:t xml:space="preserve">we </w:t>
            </w:r>
            <w:r>
              <w:t>will need 1 more carer.</w:t>
            </w:r>
          </w:p>
          <w:p w14:paraId="21CBB35A" w14:textId="38DA0BBA" w:rsidR="00D71FB1" w:rsidRDefault="00D71FB1" w:rsidP="00625DB9">
            <w:r>
              <w:t>Date to be arranged</w:t>
            </w:r>
            <w:r w:rsidR="001A2E25">
              <w:t xml:space="preserve"> – SR clarified that we need experience and stories from the carers.</w:t>
            </w:r>
            <w:r w:rsidR="00C6002D">
              <w:t xml:space="preserve"> Please let SR</w:t>
            </w:r>
            <w:r w:rsidR="00B57AF6">
              <w:t xml:space="preserve"> know</w:t>
            </w:r>
            <w:r w:rsidR="00C6002D">
              <w:t xml:space="preserve"> if anyone else is interested in joining the Panel.</w:t>
            </w:r>
          </w:p>
        </w:tc>
        <w:tc>
          <w:tcPr>
            <w:tcW w:w="3827" w:type="dxa"/>
          </w:tcPr>
          <w:p w14:paraId="1EAC4F9A" w14:textId="6D9DE163" w:rsidR="005144E8" w:rsidRPr="00622D9D" w:rsidRDefault="00DD46AE" w:rsidP="00625DB9">
            <w:pPr>
              <w:rPr>
                <w:b/>
                <w:bCs/>
              </w:rPr>
            </w:pPr>
            <w:r w:rsidRPr="00622D9D">
              <w:rPr>
                <w:b/>
                <w:bCs/>
              </w:rPr>
              <w:t>Foster carers to forward name to SR if interested in joining the panel.</w:t>
            </w:r>
          </w:p>
        </w:tc>
      </w:tr>
      <w:tr w:rsidR="00775D7D" w14:paraId="1769A09D" w14:textId="77777777" w:rsidTr="00193C8B">
        <w:tc>
          <w:tcPr>
            <w:tcW w:w="3823" w:type="dxa"/>
          </w:tcPr>
          <w:p w14:paraId="027AE0D0" w14:textId="5194EE4C" w:rsidR="00775D7D" w:rsidRDefault="00775D7D" w:rsidP="00625DB9">
            <w:r>
              <w:lastRenderedPageBreak/>
              <w:t>AOB</w:t>
            </w:r>
          </w:p>
        </w:tc>
        <w:tc>
          <w:tcPr>
            <w:tcW w:w="6237" w:type="dxa"/>
          </w:tcPr>
          <w:p w14:paraId="3974E0F8" w14:textId="73E84CCA" w:rsidR="00775D7D" w:rsidRDefault="001C55F2" w:rsidP="00625DB9">
            <w:r w:rsidRPr="001C55F2">
              <w:rPr>
                <w:u w:val="single"/>
              </w:rPr>
              <w:t>Myopia</w:t>
            </w:r>
            <w:r>
              <w:t xml:space="preserve">:  </w:t>
            </w:r>
            <w:r w:rsidR="00DD46AE">
              <w:t xml:space="preserve">Chris S raised </w:t>
            </w:r>
            <w:r w:rsidR="00775D7D">
              <w:t>Myopia</w:t>
            </w:r>
            <w:r w:rsidR="00DD46AE">
              <w:t xml:space="preserve"> </w:t>
            </w:r>
            <w:r w:rsidR="00F773BA">
              <w:t xml:space="preserve">and how expensive and difficult it is to be referred. </w:t>
            </w:r>
            <w:r w:rsidR="00A77A9A">
              <w:t>Not funded by NHS – may be funded/part funded by TACT</w:t>
            </w:r>
            <w:r w:rsidR="00F773BA">
              <w:t xml:space="preserve"> </w:t>
            </w:r>
            <w:r w:rsidR="00622D9D">
              <w:t xml:space="preserve">on a </w:t>
            </w:r>
            <w:r w:rsidR="00A77A9A">
              <w:t xml:space="preserve"> </w:t>
            </w:r>
            <w:r w:rsidR="00622D9D">
              <w:t>case-by-case</w:t>
            </w:r>
            <w:r w:rsidR="00A77A9A">
              <w:t xml:space="preserve"> basis.</w:t>
            </w:r>
            <w:r w:rsidR="00622D9D">
              <w:t xml:space="preserve"> Currently research on its benefits is inconclusive </w:t>
            </w:r>
            <w:r w:rsidR="00A77A9A">
              <w:t xml:space="preserve"> </w:t>
            </w:r>
            <w:r w:rsidR="00622D9D">
              <w:t>P</w:t>
            </w:r>
            <w:r w:rsidR="00A77A9A">
              <w:t xml:space="preserve">lease see attached </w:t>
            </w:r>
            <w:r w:rsidR="00622D9D">
              <w:t xml:space="preserve">view </w:t>
            </w:r>
            <w:r w:rsidR="00A77A9A">
              <w:t xml:space="preserve">from </w:t>
            </w:r>
            <w:r>
              <w:t>Mechelle Holley</w:t>
            </w:r>
            <w:r w:rsidR="00A77A9A">
              <w:t>.</w:t>
            </w:r>
          </w:p>
          <w:p w14:paraId="25620B23" w14:textId="5F8F0B78" w:rsidR="001C55F2" w:rsidRDefault="001C55F2" w:rsidP="00625DB9">
            <w:r w:rsidRPr="001C55F2">
              <w:rPr>
                <w:u w:val="single"/>
              </w:rPr>
              <w:t>Voting</w:t>
            </w:r>
            <w:r>
              <w:t xml:space="preserve">:  AE shared good news – voting age has been lowered to </w:t>
            </w:r>
            <w:r w:rsidR="007852C4">
              <w:t>16 plus</w:t>
            </w:r>
            <w:r w:rsidR="007C7136">
              <w:t>, so 16/17-year-olds will vote in the next General Election</w:t>
            </w:r>
            <w:r w:rsidR="007852C4">
              <w:t xml:space="preserve">. </w:t>
            </w:r>
            <w:r w:rsidR="00622D9D">
              <w:t xml:space="preserve">Good resource for discussing this with children &amp; young people is here </w:t>
            </w:r>
            <w:hyperlink r:id="rId15" w:history="1">
              <w:r w:rsidR="00622D9D" w:rsidRPr="00081980">
                <w:rPr>
                  <w:rStyle w:val="Hyperlink"/>
                </w:rPr>
                <w:t>https://www.youngcitizens.org/resource/voting-and-the-general-election/</w:t>
              </w:r>
            </w:hyperlink>
            <w:r w:rsidR="00622D9D">
              <w:t xml:space="preserve"> </w:t>
            </w:r>
          </w:p>
          <w:p w14:paraId="3DD44DEB" w14:textId="77777777" w:rsidR="00A73139" w:rsidRDefault="00A73139" w:rsidP="00625DB9">
            <w:r>
              <w:t>AE thanked all for attending today and their input.</w:t>
            </w:r>
          </w:p>
          <w:p w14:paraId="3F0F4CD3" w14:textId="4A8E972F" w:rsidR="00A73139" w:rsidRDefault="00A73139" w:rsidP="00625DB9">
            <w:r>
              <w:t>Next Foster Carer Reps meeting being held on</w:t>
            </w:r>
            <w:r w:rsidR="002A12A2">
              <w:t xml:space="preserve"> 22</w:t>
            </w:r>
            <w:r w:rsidR="002A12A2" w:rsidRPr="002A12A2">
              <w:rPr>
                <w:vertAlign w:val="superscript"/>
              </w:rPr>
              <w:t>nd</w:t>
            </w:r>
            <w:r w:rsidR="002A12A2">
              <w:t xml:space="preserve"> August at 10.30am.</w:t>
            </w:r>
          </w:p>
        </w:tc>
        <w:tc>
          <w:tcPr>
            <w:tcW w:w="3827" w:type="dxa"/>
          </w:tcPr>
          <w:p w14:paraId="49031C83" w14:textId="40BE926B" w:rsidR="00775D7D" w:rsidRDefault="00450412" w:rsidP="00625DB9">
            <w:r>
              <w:object w:dxaOrig="1508" w:dyaOrig="984" w14:anchorId="043D5A51">
                <v:shape id="_x0000_i1027" type="#_x0000_t75" style="width:75.5pt;height:49pt" o:ole="">
                  <v:imagedata r:id="rId16" o:title=""/>
                </v:shape>
                <o:OLEObject Type="Embed" ProgID="Word.OpenDocumentText.12" ShapeID="_x0000_i1027" DrawAspect="Icon" ObjectID="_1814767764" r:id="rId17"/>
              </w:object>
            </w:r>
          </w:p>
        </w:tc>
      </w:tr>
    </w:tbl>
    <w:p w14:paraId="798CF7FD" w14:textId="77777777" w:rsidR="00625DB9" w:rsidRPr="00625DB9" w:rsidRDefault="00625DB9" w:rsidP="00625DB9"/>
    <w:p w14:paraId="31FE1F6D" w14:textId="77777777" w:rsidR="00625DB9" w:rsidRPr="00F26A40" w:rsidRDefault="00625DB9" w:rsidP="00F26A40"/>
    <w:sectPr w:rsidR="00625DB9" w:rsidRPr="00F26A40" w:rsidSect="008A172E">
      <w:headerReference w:type="first" r:id="rId18"/>
      <w:footerReference w:type="first" r:id="rId19"/>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1C211" w14:textId="77777777" w:rsidR="00593FA3" w:rsidRDefault="00593FA3" w:rsidP="0070256F">
      <w:pPr>
        <w:spacing w:before="0" w:after="0" w:line="240" w:lineRule="auto"/>
      </w:pPr>
      <w:r>
        <w:separator/>
      </w:r>
    </w:p>
  </w:endnote>
  <w:endnote w:type="continuationSeparator" w:id="0">
    <w:p w14:paraId="47B9B177" w14:textId="77777777" w:rsidR="00593FA3" w:rsidRDefault="00593FA3" w:rsidP="007025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7304" w14:textId="77777777" w:rsidR="0070256F" w:rsidRDefault="0070256F">
    <w:pPr>
      <w:pStyle w:val="Footer"/>
    </w:pPr>
    <w:r>
      <w:rPr>
        <w:rFonts w:ascii="Calibri" w:hAnsi="Calibri" w:cs="Calibri"/>
        <w:noProof/>
        <w:szCs w:val="24"/>
      </w:rPr>
      <w:drawing>
        <wp:anchor distT="0" distB="0" distL="114300" distR="114300" simplePos="0" relativeHeight="251659264" behindDoc="0" locked="0" layoutInCell="1" allowOverlap="1" wp14:anchorId="3FA6BA2F" wp14:editId="50EBD7E3">
          <wp:simplePos x="0" y="0"/>
          <wp:positionH relativeFrom="margin">
            <wp:align>center</wp:align>
          </wp:positionH>
          <wp:positionV relativeFrom="page">
            <wp:posOffset>6374130</wp:posOffset>
          </wp:positionV>
          <wp:extent cx="7564120" cy="1209040"/>
          <wp:effectExtent l="0" t="0" r="0" b="0"/>
          <wp:wrapTopAndBottom/>
          <wp:docPr id="2" name="Picture 2"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4120" cy="1209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B466D" w14:textId="77777777" w:rsidR="00593FA3" w:rsidRDefault="00593FA3" w:rsidP="0070256F">
      <w:pPr>
        <w:spacing w:before="0" w:after="0" w:line="240" w:lineRule="auto"/>
      </w:pPr>
      <w:r>
        <w:separator/>
      </w:r>
    </w:p>
  </w:footnote>
  <w:footnote w:type="continuationSeparator" w:id="0">
    <w:p w14:paraId="71CBF832" w14:textId="77777777" w:rsidR="00593FA3" w:rsidRDefault="00593FA3" w:rsidP="007025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75845" w14:textId="77777777" w:rsidR="00F26A40" w:rsidRDefault="00F26A40">
    <w:pPr>
      <w:pStyle w:val="Header"/>
    </w:pPr>
    <w:r>
      <w:rPr>
        <w:noProof/>
      </w:rPr>
      <w:drawing>
        <wp:anchor distT="0" distB="0" distL="114300" distR="114300" simplePos="0" relativeHeight="251661312" behindDoc="0" locked="0" layoutInCell="1" allowOverlap="1" wp14:anchorId="1D945A9D" wp14:editId="5F64F8B9">
          <wp:simplePos x="0" y="0"/>
          <wp:positionH relativeFrom="page">
            <wp:align>left</wp:align>
          </wp:positionH>
          <wp:positionV relativeFrom="page">
            <wp:posOffset>-635</wp:posOffset>
          </wp:positionV>
          <wp:extent cx="7567930" cy="1207770"/>
          <wp:effectExtent l="0" t="0" r="0" b="0"/>
          <wp:wrapTopAndBottom/>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930" cy="1207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331D"/>
    <w:multiLevelType w:val="multilevel"/>
    <w:tmpl w:val="6A78F9D2"/>
    <w:styleLink w:val="Style1"/>
    <w:lvl w:ilvl="0">
      <w:start w:val="1"/>
      <w:numFmt w:val="decimal"/>
      <w:lvlText w:val="%1."/>
      <w:lvlJc w:val="left"/>
      <w:pPr>
        <w:ind w:left="1080" w:hanging="360"/>
      </w:pPr>
      <w:rPr>
        <w:rFonts w:hint="default"/>
        <w:color w:val="E00F81"/>
      </w:rPr>
    </w:lvl>
    <w:lvl w:ilvl="1">
      <w:start w:val="1"/>
      <w:numFmt w:val="lowerLetter"/>
      <w:lvlText w:val="%2."/>
      <w:lvlJc w:val="left"/>
      <w:pPr>
        <w:ind w:left="1800" w:hanging="360"/>
      </w:pPr>
      <w:rPr>
        <w:color w:val="FF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D870D2D"/>
    <w:multiLevelType w:val="hybridMultilevel"/>
    <w:tmpl w:val="2952A29E"/>
    <w:lvl w:ilvl="0" w:tplc="142AF168">
      <w:start w:val="1"/>
      <w:numFmt w:val="decimal"/>
      <w:lvlText w:val="%1."/>
      <w:lvlJc w:val="left"/>
      <w:pPr>
        <w:ind w:left="1080" w:hanging="360"/>
      </w:pPr>
      <w:rPr>
        <w:rFonts w:hint="default"/>
        <w:color w:val="E00F81"/>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1D3664C"/>
    <w:multiLevelType w:val="hybridMultilevel"/>
    <w:tmpl w:val="215A0520"/>
    <w:lvl w:ilvl="0" w:tplc="0128B7CC">
      <w:start w:val="1"/>
      <w:numFmt w:val="decimal"/>
      <w:lvlText w:val="%1."/>
      <w:lvlJc w:val="left"/>
      <w:pPr>
        <w:ind w:left="1080" w:hanging="360"/>
      </w:pPr>
      <w:rPr>
        <w:b/>
        <w:color w:val="E0127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021313F"/>
    <w:multiLevelType w:val="hybridMultilevel"/>
    <w:tmpl w:val="3B5EE2F2"/>
    <w:lvl w:ilvl="0" w:tplc="0B8A09E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6A5F11"/>
    <w:multiLevelType w:val="hybridMultilevel"/>
    <w:tmpl w:val="AFF4AC84"/>
    <w:lvl w:ilvl="0" w:tplc="0B8A09E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E589E"/>
    <w:multiLevelType w:val="hybridMultilevel"/>
    <w:tmpl w:val="EBAEFA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BA86C9A"/>
    <w:multiLevelType w:val="hybridMultilevel"/>
    <w:tmpl w:val="2FCC26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3373759"/>
    <w:multiLevelType w:val="hybridMultilevel"/>
    <w:tmpl w:val="11D810EA"/>
    <w:lvl w:ilvl="0" w:tplc="38DE1768">
      <w:start w:val="1"/>
      <w:numFmt w:val="bullet"/>
      <w:lvlText w:val=""/>
      <w:lvlJc w:val="left"/>
      <w:pPr>
        <w:ind w:left="1080" w:hanging="360"/>
      </w:pPr>
      <w:rPr>
        <w:rFonts w:ascii="Symbol" w:hAnsi="Symbol" w:hint="default"/>
        <w:color w:val="E00F8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BC2105E"/>
    <w:multiLevelType w:val="hybridMultilevel"/>
    <w:tmpl w:val="4482838A"/>
    <w:lvl w:ilvl="0" w:tplc="CC12775C">
      <w:start w:val="1"/>
      <w:numFmt w:val="decimal"/>
      <w:lvlText w:val="%1."/>
      <w:lvlJc w:val="left"/>
      <w:pPr>
        <w:ind w:left="720" w:hanging="360"/>
      </w:pPr>
      <w:rPr>
        <w:rFonts w:hint="default"/>
        <w:color w:val="59585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9340143">
    <w:abstractNumId w:val="3"/>
  </w:num>
  <w:num w:numId="2" w16cid:durableId="1242640430">
    <w:abstractNumId w:val="1"/>
  </w:num>
  <w:num w:numId="3" w16cid:durableId="360865029">
    <w:abstractNumId w:val="6"/>
  </w:num>
  <w:num w:numId="4" w16cid:durableId="1847135074">
    <w:abstractNumId w:val="5"/>
  </w:num>
  <w:num w:numId="5" w16cid:durableId="1291478633">
    <w:abstractNumId w:val="8"/>
  </w:num>
  <w:num w:numId="6" w16cid:durableId="821309447">
    <w:abstractNumId w:val="7"/>
  </w:num>
  <w:num w:numId="7" w16cid:durableId="2079402109">
    <w:abstractNumId w:val="4"/>
  </w:num>
  <w:num w:numId="8" w16cid:durableId="1077940290">
    <w:abstractNumId w:val="2"/>
  </w:num>
  <w:num w:numId="9" w16cid:durableId="648561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DB9"/>
    <w:rsid w:val="00007021"/>
    <w:rsid w:val="00016425"/>
    <w:rsid w:val="00071FF5"/>
    <w:rsid w:val="00094AA1"/>
    <w:rsid w:val="000A6D46"/>
    <w:rsid w:val="000B042C"/>
    <w:rsid w:val="000C576B"/>
    <w:rsid w:val="000D1A20"/>
    <w:rsid w:val="000E1131"/>
    <w:rsid w:val="000E5B7A"/>
    <w:rsid w:val="00112B63"/>
    <w:rsid w:val="001265C7"/>
    <w:rsid w:val="001310D2"/>
    <w:rsid w:val="0016741B"/>
    <w:rsid w:val="00176EF1"/>
    <w:rsid w:val="0018712C"/>
    <w:rsid w:val="00193C8B"/>
    <w:rsid w:val="001A2236"/>
    <w:rsid w:val="001A2E25"/>
    <w:rsid w:val="001B5635"/>
    <w:rsid w:val="001C55F2"/>
    <w:rsid w:val="001D0B26"/>
    <w:rsid w:val="001E4A34"/>
    <w:rsid w:val="001E540D"/>
    <w:rsid w:val="001F601C"/>
    <w:rsid w:val="00217D75"/>
    <w:rsid w:val="00235BB2"/>
    <w:rsid w:val="002368D5"/>
    <w:rsid w:val="00255EAA"/>
    <w:rsid w:val="00256A57"/>
    <w:rsid w:val="002948A0"/>
    <w:rsid w:val="002A12A2"/>
    <w:rsid w:val="002B470A"/>
    <w:rsid w:val="002B6935"/>
    <w:rsid w:val="002D371C"/>
    <w:rsid w:val="0031218A"/>
    <w:rsid w:val="00333F03"/>
    <w:rsid w:val="003830E8"/>
    <w:rsid w:val="00383F53"/>
    <w:rsid w:val="00393765"/>
    <w:rsid w:val="00393816"/>
    <w:rsid w:val="003C0E6C"/>
    <w:rsid w:val="003C5555"/>
    <w:rsid w:val="003E0A5D"/>
    <w:rsid w:val="003E6358"/>
    <w:rsid w:val="003F4256"/>
    <w:rsid w:val="003F4F19"/>
    <w:rsid w:val="003F5776"/>
    <w:rsid w:val="00450412"/>
    <w:rsid w:val="00451109"/>
    <w:rsid w:val="00491838"/>
    <w:rsid w:val="0049401C"/>
    <w:rsid w:val="00494F2F"/>
    <w:rsid w:val="004A29D9"/>
    <w:rsid w:val="005144E8"/>
    <w:rsid w:val="00521C45"/>
    <w:rsid w:val="00535233"/>
    <w:rsid w:val="00535912"/>
    <w:rsid w:val="005906C7"/>
    <w:rsid w:val="00590FEF"/>
    <w:rsid w:val="00593FA3"/>
    <w:rsid w:val="005B527F"/>
    <w:rsid w:val="005E7C1C"/>
    <w:rsid w:val="00622D9D"/>
    <w:rsid w:val="00625DB9"/>
    <w:rsid w:val="00626222"/>
    <w:rsid w:val="00641D4D"/>
    <w:rsid w:val="00645EF7"/>
    <w:rsid w:val="00657F73"/>
    <w:rsid w:val="00666280"/>
    <w:rsid w:val="00666A21"/>
    <w:rsid w:val="00677485"/>
    <w:rsid w:val="006B1A55"/>
    <w:rsid w:val="006C410E"/>
    <w:rsid w:val="0070256F"/>
    <w:rsid w:val="007077E6"/>
    <w:rsid w:val="007716C4"/>
    <w:rsid w:val="00775D7D"/>
    <w:rsid w:val="007852C4"/>
    <w:rsid w:val="007B0237"/>
    <w:rsid w:val="007B2901"/>
    <w:rsid w:val="007B4238"/>
    <w:rsid w:val="007C064F"/>
    <w:rsid w:val="007C7136"/>
    <w:rsid w:val="007D2C40"/>
    <w:rsid w:val="007E0B23"/>
    <w:rsid w:val="007E2B43"/>
    <w:rsid w:val="00850451"/>
    <w:rsid w:val="008631A8"/>
    <w:rsid w:val="008673BC"/>
    <w:rsid w:val="00883469"/>
    <w:rsid w:val="00890DC1"/>
    <w:rsid w:val="008A172E"/>
    <w:rsid w:val="008B1F22"/>
    <w:rsid w:val="008B3AA3"/>
    <w:rsid w:val="008E4825"/>
    <w:rsid w:val="00915A6E"/>
    <w:rsid w:val="009520F6"/>
    <w:rsid w:val="00992C32"/>
    <w:rsid w:val="009B11CC"/>
    <w:rsid w:val="009C1CDB"/>
    <w:rsid w:val="009E3169"/>
    <w:rsid w:val="009E57A3"/>
    <w:rsid w:val="009F1B09"/>
    <w:rsid w:val="00A024DD"/>
    <w:rsid w:val="00A03DEB"/>
    <w:rsid w:val="00A106D1"/>
    <w:rsid w:val="00A41B90"/>
    <w:rsid w:val="00A46B07"/>
    <w:rsid w:val="00A70B48"/>
    <w:rsid w:val="00A73139"/>
    <w:rsid w:val="00A77A9A"/>
    <w:rsid w:val="00A95E10"/>
    <w:rsid w:val="00AB182D"/>
    <w:rsid w:val="00AC5069"/>
    <w:rsid w:val="00AD0AB4"/>
    <w:rsid w:val="00B44F04"/>
    <w:rsid w:val="00B53BC1"/>
    <w:rsid w:val="00B57AF6"/>
    <w:rsid w:val="00B634A4"/>
    <w:rsid w:val="00B95811"/>
    <w:rsid w:val="00BE425F"/>
    <w:rsid w:val="00BE5427"/>
    <w:rsid w:val="00BE793E"/>
    <w:rsid w:val="00BF6A50"/>
    <w:rsid w:val="00C1687D"/>
    <w:rsid w:val="00C37FC1"/>
    <w:rsid w:val="00C427D5"/>
    <w:rsid w:val="00C50C6A"/>
    <w:rsid w:val="00C6002D"/>
    <w:rsid w:val="00C87BA6"/>
    <w:rsid w:val="00CC2D5E"/>
    <w:rsid w:val="00CF62F8"/>
    <w:rsid w:val="00D00692"/>
    <w:rsid w:val="00D30DD7"/>
    <w:rsid w:val="00D429B9"/>
    <w:rsid w:val="00D71FB1"/>
    <w:rsid w:val="00D74D8C"/>
    <w:rsid w:val="00D84927"/>
    <w:rsid w:val="00D8690D"/>
    <w:rsid w:val="00DD167F"/>
    <w:rsid w:val="00DD46AE"/>
    <w:rsid w:val="00E00E03"/>
    <w:rsid w:val="00E10CFF"/>
    <w:rsid w:val="00E23F29"/>
    <w:rsid w:val="00E342EE"/>
    <w:rsid w:val="00E57392"/>
    <w:rsid w:val="00E70D33"/>
    <w:rsid w:val="00E77D4F"/>
    <w:rsid w:val="00E811D7"/>
    <w:rsid w:val="00E87C2E"/>
    <w:rsid w:val="00E94123"/>
    <w:rsid w:val="00EB4CFE"/>
    <w:rsid w:val="00EB51FE"/>
    <w:rsid w:val="00ED3199"/>
    <w:rsid w:val="00F0079F"/>
    <w:rsid w:val="00F11857"/>
    <w:rsid w:val="00F26A40"/>
    <w:rsid w:val="00F35F81"/>
    <w:rsid w:val="00F773BA"/>
    <w:rsid w:val="00F80934"/>
    <w:rsid w:val="00F85777"/>
    <w:rsid w:val="00F903CD"/>
    <w:rsid w:val="00F91759"/>
    <w:rsid w:val="00FB21D1"/>
    <w:rsid w:val="00FB5BD9"/>
    <w:rsid w:val="00FD2457"/>
    <w:rsid w:val="00FF71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B3BDE"/>
  <w15:chartTrackingRefBased/>
  <w15:docId w15:val="{0802E523-D4D4-437E-B7A0-72DF181E3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B26"/>
    <w:pPr>
      <w:spacing w:before="120" w:after="200" w:line="276" w:lineRule="auto"/>
    </w:pPr>
    <w:rPr>
      <w:rFonts w:ascii="Arial" w:eastAsia="Calibri" w:hAnsi="Arial" w:cs="Times New Roman"/>
      <w:color w:val="59585D"/>
      <w:sz w:val="24"/>
      <w:szCs w:val="20"/>
      <w:lang w:eastAsia="en-GB"/>
    </w:rPr>
  </w:style>
  <w:style w:type="paragraph" w:styleId="Heading1">
    <w:name w:val="heading 1"/>
    <w:basedOn w:val="Normal"/>
    <w:next w:val="Normal"/>
    <w:link w:val="Heading1Char"/>
    <w:uiPriority w:val="9"/>
    <w:qFormat/>
    <w:rsid w:val="001D0B26"/>
    <w:pPr>
      <w:keepNext/>
      <w:keepLines/>
      <w:spacing w:before="240" w:after="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F26A40"/>
    <w:pPr>
      <w:keepNext/>
      <w:keepLines/>
      <w:spacing w:before="40" w:after="0"/>
      <w:outlineLvl w:val="1"/>
    </w:pPr>
    <w:rPr>
      <w:rFonts w:eastAsiaTheme="majorEastAsia" w:cstheme="majorBidi"/>
      <w:color w:val="E5069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F11857"/>
    <w:pPr>
      <w:ind w:left="720"/>
      <w:contextualSpacing/>
    </w:pPr>
  </w:style>
  <w:style w:type="paragraph" w:styleId="BalloonText">
    <w:name w:val="Balloon Text"/>
    <w:basedOn w:val="Normal"/>
    <w:link w:val="BalloonTextChar"/>
    <w:uiPriority w:val="99"/>
    <w:semiHidden/>
    <w:unhideWhenUsed/>
    <w:rsid w:val="001E540D"/>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E540D"/>
    <w:rPr>
      <w:rFonts w:ascii="Times New Roman" w:eastAsia="Calibri" w:hAnsi="Times New Roman" w:cs="Times New Roman"/>
      <w:sz w:val="18"/>
      <w:szCs w:val="18"/>
      <w:lang w:eastAsia="en-GB"/>
    </w:rPr>
  </w:style>
  <w:style w:type="character" w:customStyle="1" w:styleId="Heading1Char">
    <w:name w:val="Heading 1 Char"/>
    <w:basedOn w:val="DefaultParagraphFont"/>
    <w:link w:val="Heading1"/>
    <w:uiPriority w:val="9"/>
    <w:rsid w:val="001D0B26"/>
    <w:rPr>
      <w:rFonts w:ascii="Arial" w:eastAsiaTheme="majorEastAsia" w:hAnsi="Arial" w:cstheme="majorBidi"/>
      <w:b/>
      <w:color w:val="59585D"/>
      <w:sz w:val="32"/>
      <w:szCs w:val="32"/>
      <w:lang w:eastAsia="en-GB"/>
    </w:rPr>
  </w:style>
  <w:style w:type="character" w:customStyle="1" w:styleId="Heading2Char">
    <w:name w:val="Heading 2 Char"/>
    <w:basedOn w:val="DefaultParagraphFont"/>
    <w:link w:val="Heading2"/>
    <w:uiPriority w:val="9"/>
    <w:rsid w:val="00F26A40"/>
    <w:rPr>
      <w:rFonts w:ascii="Arial" w:eastAsiaTheme="majorEastAsia" w:hAnsi="Arial" w:cstheme="majorBidi"/>
      <w:color w:val="E50695"/>
      <w:sz w:val="24"/>
      <w:szCs w:val="26"/>
      <w:lang w:eastAsia="en-GB"/>
    </w:rPr>
  </w:style>
  <w:style w:type="paragraph" w:styleId="Header">
    <w:name w:val="header"/>
    <w:basedOn w:val="Normal"/>
    <w:link w:val="HeaderChar"/>
    <w:uiPriority w:val="99"/>
    <w:unhideWhenUsed/>
    <w:rsid w:val="0070256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0256F"/>
    <w:rPr>
      <w:rFonts w:ascii="Arial" w:eastAsia="Calibri" w:hAnsi="Arial" w:cs="Times New Roman"/>
      <w:color w:val="59585D"/>
      <w:sz w:val="24"/>
      <w:szCs w:val="20"/>
      <w:lang w:eastAsia="en-GB"/>
    </w:rPr>
  </w:style>
  <w:style w:type="paragraph" w:styleId="Footer">
    <w:name w:val="footer"/>
    <w:basedOn w:val="Normal"/>
    <w:link w:val="FooterChar"/>
    <w:uiPriority w:val="99"/>
    <w:unhideWhenUsed/>
    <w:rsid w:val="0070256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0256F"/>
    <w:rPr>
      <w:rFonts w:ascii="Arial" w:eastAsia="Calibri" w:hAnsi="Arial" w:cs="Times New Roman"/>
      <w:color w:val="59585D"/>
      <w:sz w:val="24"/>
      <w:szCs w:val="20"/>
      <w:lang w:eastAsia="en-GB"/>
    </w:rPr>
  </w:style>
  <w:style w:type="paragraph" w:customStyle="1" w:styleId="SubHeading">
    <w:name w:val="Sub Heading"/>
    <w:basedOn w:val="Normal"/>
    <w:link w:val="SubHeadingChar"/>
    <w:qFormat/>
    <w:rsid w:val="007077E6"/>
    <w:pPr>
      <w:spacing w:after="120"/>
    </w:pPr>
    <w:rPr>
      <w:rFonts w:cs="Arial"/>
      <w:color w:val="54C0E8"/>
      <w:szCs w:val="32"/>
    </w:rPr>
  </w:style>
  <w:style w:type="character" w:customStyle="1" w:styleId="SubHeadingChar">
    <w:name w:val="Sub Heading Char"/>
    <w:basedOn w:val="DefaultParagraphFont"/>
    <w:link w:val="SubHeading"/>
    <w:rsid w:val="007077E6"/>
    <w:rPr>
      <w:rFonts w:ascii="Arial" w:eastAsia="Calibri" w:hAnsi="Arial" w:cs="Arial"/>
      <w:color w:val="54C0E8"/>
      <w:sz w:val="24"/>
      <w:szCs w:val="32"/>
      <w:lang w:eastAsia="en-GB"/>
    </w:rPr>
  </w:style>
  <w:style w:type="numbering" w:customStyle="1" w:styleId="Style1">
    <w:name w:val="Style1"/>
    <w:uiPriority w:val="99"/>
    <w:rsid w:val="000E5B7A"/>
    <w:pPr>
      <w:numPr>
        <w:numId w:val="9"/>
      </w:numPr>
    </w:pPr>
  </w:style>
  <w:style w:type="paragraph" w:styleId="NoSpacing">
    <w:name w:val="No Spacing"/>
    <w:basedOn w:val="Normal"/>
    <w:uiPriority w:val="1"/>
    <w:rsid w:val="00F26A40"/>
  </w:style>
  <w:style w:type="table" w:styleId="TableGrid">
    <w:name w:val="Table Grid"/>
    <w:basedOn w:val="TableNormal"/>
    <w:uiPriority w:val="39"/>
    <w:rsid w:val="00625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2D9D"/>
    <w:rPr>
      <w:color w:val="0563C1" w:themeColor="hyperlink"/>
      <w:u w:val="single"/>
    </w:rPr>
  </w:style>
  <w:style w:type="character" w:styleId="UnresolvedMention">
    <w:name w:val="Unresolved Mention"/>
    <w:basedOn w:val="DefaultParagraphFont"/>
    <w:uiPriority w:val="99"/>
    <w:semiHidden/>
    <w:unhideWhenUsed/>
    <w:rsid w:val="00622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567162">
      <w:bodyDiv w:val="1"/>
      <w:marLeft w:val="0"/>
      <w:marRight w:val="0"/>
      <w:marTop w:val="0"/>
      <w:marBottom w:val="0"/>
      <w:divBdr>
        <w:top w:val="none" w:sz="0" w:space="0" w:color="auto"/>
        <w:left w:val="none" w:sz="0" w:space="0" w:color="auto"/>
        <w:bottom w:val="none" w:sz="0" w:space="0" w:color="auto"/>
        <w:right w:val="none" w:sz="0" w:space="0" w:color="auto"/>
      </w:divBdr>
    </w:div>
    <w:div w:id="134945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youngcitizens.org/resource/voting-and-the-general-election/"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herty\OneDrive%20-%20The%20Adolescent%20and%20Children's%20Trust\L&amp;D\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2157DE55362F4D8D5AA42486DF39E8" ma:contentTypeVersion="21" ma:contentTypeDescription="Create a new document." ma:contentTypeScope="" ma:versionID="b2616a0d044c968e757319749404b775">
  <xsd:schema xmlns:xsd="http://www.w3.org/2001/XMLSchema" xmlns:xs="http://www.w3.org/2001/XMLSchema" xmlns:p="http://schemas.microsoft.com/office/2006/metadata/properties" xmlns:ns2="5b7d9396-91aa-405a-b578-587956fd3805" xmlns:ns3="9648e345-65e2-4da2-b598-eec4a65aaa85" targetNamespace="http://schemas.microsoft.com/office/2006/metadata/properties" ma:root="true" ma:fieldsID="4b129892bc1604e34f1a8663c5294acb" ns2:_="" ns3:_="">
    <xsd:import namespace="5b7d9396-91aa-405a-b578-587956fd3805"/>
    <xsd:import namespace="9648e345-65e2-4da2-b598-eec4a65aaa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d9396-91aa-405a-b578-587956fd38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4d67a13-4f55-4dea-8bf8-5ce4828fe97a}" ma:internalName="TaxCatchAll" ma:showField="CatchAllData" ma:web="5b7d9396-91aa-405a-b578-587956fd38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48e345-65e2-4da2-b598-eec4a65aaa8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9ac29c4-9ce9-46cb-8437-79189dfa9a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b7d9396-91aa-405a-b578-587956fd3805" xsi:nil="true"/>
    <lcf76f155ced4ddcb4097134ff3c332f xmlns="9648e345-65e2-4da2-b598-eec4a65aaa8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DB2D6D-00C3-4240-BBCC-86D6B95A417B}">
  <ds:schemaRefs>
    <ds:schemaRef ds:uri="http://schemas.openxmlformats.org/officeDocument/2006/bibliography"/>
  </ds:schemaRefs>
</ds:datastoreItem>
</file>

<file path=customXml/itemProps2.xml><?xml version="1.0" encoding="utf-8"?>
<ds:datastoreItem xmlns:ds="http://schemas.openxmlformats.org/officeDocument/2006/customXml" ds:itemID="{BC3053FC-E499-4CA4-A346-4A0D45797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d9396-91aa-405a-b578-587956fd3805"/>
    <ds:schemaRef ds:uri="9648e345-65e2-4da2-b598-eec4a65aa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3F6243-78A5-4924-AB0C-AEAB09D44B2A}">
  <ds:schemaRefs>
    <ds:schemaRef ds:uri="http://schemas.microsoft.com/office/2006/metadata/properties"/>
    <ds:schemaRef ds:uri="http://schemas.microsoft.com/office/infopath/2007/PartnerControls"/>
    <ds:schemaRef ds:uri="5b7d9396-91aa-405a-b578-587956fd3805"/>
    <ds:schemaRef ds:uri="9648e345-65e2-4da2-b598-eec4a65aaa85"/>
  </ds:schemaRefs>
</ds:datastoreItem>
</file>

<file path=customXml/itemProps4.xml><?xml version="1.0" encoding="utf-8"?>
<ds:datastoreItem xmlns:ds="http://schemas.openxmlformats.org/officeDocument/2006/customXml" ds:itemID="{767FC0B7-9001-48A5-8D5F-1EBD14E241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Template>
  <TotalTime>1</TotalTime>
  <Pages>6</Pages>
  <Words>1213</Words>
  <Characters>6917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Doherty</dc:creator>
  <cp:keywords/>
  <dc:description/>
  <cp:lastModifiedBy>Alyson Saunders</cp:lastModifiedBy>
  <cp:revision>2</cp:revision>
  <dcterms:created xsi:type="dcterms:W3CDTF">2025-07-23T08:23:00Z</dcterms:created>
  <dcterms:modified xsi:type="dcterms:W3CDTF">2025-07-23T08:23:00Z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0x010100312157DE55362F4D8D5AA42486DF39E8</vt:lpwstr>
  </property>
  <property fmtid="{D5CDD505-2E9C-101B-9397-08002B2CF9AE}" pid="3" name="MediaServiceImageTags">
    <vt:lpwstr/>
  </property>
</Properties>
</file>